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FD750" w14:textId="7B6D607D" w:rsidR="002C0735" w:rsidRPr="00FD0269" w:rsidRDefault="002C0735" w:rsidP="00295CE2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lang w:val="es-CO"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044"/>
      </w:tblGrid>
      <w:tr w:rsidR="00A951B2" w:rsidRPr="00FD0269" w14:paraId="39EF4068" w14:textId="77777777" w:rsidTr="00CD43F0">
        <w:tc>
          <w:tcPr>
            <w:tcW w:w="2972" w:type="dxa"/>
          </w:tcPr>
          <w:p w14:paraId="79D3F8A4" w14:textId="77777777" w:rsidR="00A951B2" w:rsidRPr="00FD0269" w:rsidRDefault="00A951B2" w:rsidP="00CD43F0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>Fecha de diligenciamiento:</w:t>
            </w:r>
          </w:p>
        </w:tc>
        <w:tc>
          <w:tcPr>
            <w:tcW w:w="6044" w:type="dxa"/>
            <w:tcBorders>
              <w:bottom w:val="single" w:sz="4" w:space="0" w:color="auto"/>
            </w:tcBorders>
          </w:tcPr>
          <w:p w14:paraId="53F6B0F3" w14:textId="77777777" w:rsidR="00A951B2" w:rsidRPr="00FD0269" w:rsidRDefault="00A951B2" w:rsidP="00FD0269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</w:p>
        </w:tc>
      </w:tr>
    </w:tbl>
    <w:p w14:paraId="099C7480" w14:textId="77777777" w:rsidR="002C0735" w:rsidRPr="00FD0269" w:rsidRDefault="00D971EA" w:rsidP="00FD0269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val="es-CO" w:eastAsia="es-CO"/>
        </w:rPr>
      </w:pPr>
      <w:r w:rsidRPr="00FD0269">
        <w:rPr>
          <w:rFonts w:ascii="Arial" w:eastAsia="Times New Roman" w:hAnsi="Arial" w:cs="Arial"/>
          <w:b/>
          <w:bCs/>
          <w:sz w:val="24"/>
          <w:szCs w:val="24"/>
          <w:lang w:val="es-CO" w:eastAsia="es-CO"/>
        </w:rPr>
        <w:t xml:space="preserve">INFORMACIÓN DE LA ESTRATEGIA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7"/>
        <w:gridCol w:w="3119"/>
        <w:gridCol w:w="4200"/>
      </w:tblGrid>
      <w:tr w:rsidR="00D971EA" w:rsidRPr="00FD0269" w14:paraId="03689883" w14:textId="77777777" w:rsidTr="00FD0269">
        <w:tc>
          <w:tcPr>
            <w:tcW w:w="1696" w:type="dxa"/>
          </w:tcPr>
          <w:p w14:paraId="522E1170" w14:textId="77777777" w:rsidR="00D971EA" w:rsidRPr="00FD0269" w:rsidRDefault="00D971EA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 xml:space="preserve">Estrategia </w:t>
            </w:r>
          </w:p>
        </w:tc>
        <w:tc>
          <w:tcPr>
            <w:tcW w:w="3119" w:type="dxa"/>
          </w:tcPr>
          <w:p w14:paraId="4C5FE5B4" w14:textId="77777777" w:rsidR="00D971EA" w:rsidRPr="00FD0269" w:rsidRDefault="00D971EA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>Objetivo</w:t>
            </w:r>
          </w:p>
        </w:tc>
        <w:tc>
          <w:tcPr>
            <w:tcW w:w="4201" w:type="dxa"/>
          </w:tcPr>
          <w:p w14:paraId="15FC1970" w14:textId="77777777" w:rsidR="00D971EA" w:rsidRPr="00FD0269" w:rsidRDefault="00D971EA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 xml:space="preserve">Características </w:t>
            </w:r>
          </w:p>
        </w:tc>
      </w:tr>
      <w:tr w:rsidR="00D971EA" w:rsidRPr="00FD0269" w14:paraId="5F96A834" w14:textId="77777777" w:rsidTr="00FD0269">
        <w:tc>
          <w:tcPr>
            <w:tcW w:w="1696" w:type="dxa"/>
          </w:tcPr>
          <w:p w14:paraId="5EAF7D41" w14:textId="77777777" w:rsidR="00D971EA" w:rsidRPr="00C15C8A" w:rsidRDefault="00D971EA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es-CO"/>
              </w:rPr>
            </w:pPr>
            <w:r w:rsidRPr="00C15C8A">
              <w:rPr>
                <w:rFonts w:ascii="Arial" w:hAnsi="Arial" w:cs="Arial"/>
                <w:sz w:val="24"/>
                <w:szCs w:val="24"/>
                <w:lang w:val="en-US"/>
              </w:rPr>
              <w:t>COIL (Collaborative Online International Learning)</w:t>
            </w:r>
          </w:p>
        </w:tc>
        <w:tc>
          <w:tcPr>
            <w:tcW w:w="3119" w:type="dxa"/>
          </w:tcPr>
          <w:p w14:paraId="0D651224" w14:textId="77777777" w:rsidR="00D971EA" w:rsidRPr="00FD0269" w:rsidRDefault="00D971EA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hAnsi="Arial" w:cs="Arial"/>
                <w:sz w:val="24"/>
                <w:szCs w:val="24"/>
              </w:rPr>
              <w:t>Metodología de aprendizaje que permite la colaboración virtual entre estudiantes y docentes de diferentes países, integrando experiencias internacionales en el currículo sin necesidad de movilidad física.</w:t>
            </w:r>
          </w:p>
        </w:tc>
        <w:tc>
          <w:tcPr>
            <w:tcW w:w="4201" w:type="dxa"/>
          </w:tcPr>
          <w:p w14:paraId="7975954A" w14:textId="4185159B" w:rsidR="00D971EA" w:rsidRPr="00FD0269" w:rsidRDefault="00D971EA" w:rsidP="00FD0269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 xml:space="preserve">Uso de herramientas digitales para la comunicación y el trabajo colaborativo. </w:t>
            </w:r>
          </w:p>
          <w:p w14:paraId="2EED2A26" w14:textId="39F150D7" w:rsidR="00D971EA" w:rsidRPr="00FD0269" w:rsidRDefault="00D971EA" w:rsidP="00FD0269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 xml:space="preserve">Enfoque en el aprendizaje intercultural y el desarrollo de competencias globales. </w:t>
            </w:r>
          </w:p>
          <w:p w14:paraId="08B7C83A" w14:textId="77777777" w:rsidR="00FD0269" w:rsidRPr="00FD0269" w:rsidRDefault="00D971EA" w:rsidP="00FD0269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Puede aplicarse en diferentes disciplinas y niveles educativos.</w:t>
            </w:r>
          </w:p>
          <w:p w14:paraId="77C1C45A" w14:textId="2CB3CC77" w:rsidR="00D971EA" w:rsidRPr="00FD0269" w:rsidRDefault="00D971EA" w:rsidP="00FD0269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Fomenta la interacción y el trabajo en equipo en entornos virtuales.</w:t>
            </w:r>
          </w:p>
        </w:tc>
      </w:tr>
      <w:tr w:rsidR="00D971EA" w:rsidRPr="00FD0269" w14:paraId="72E0EF37" w14:textId="77777777" w:rsidTr="00FD0269">
        <w:tc>
          <w:tcPr>
            <w:tcW w:w="1696" w:type="dxa"/>
          </w:tcPr>
          <w:p w14:paraId="31BFC84E" w14:textId="77777777" w:rsidR="00D971EA" w:rsidRPr="00FD0269" w:rsidRDefault="00D971EA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hAnsi="Arial" w:cs="Arial"/>
                <w:sz w:val="24"/>
                <w:szCs w:val="24"/>
              </w:rPr>
              <w:t xml:space="preserve">Master </w:t>
            </w:r>
            <w:proofErr w:type="spellStart"/>
            <w:r w:rsidRPr="00FD0269">
              <w:rPr>
                <w:rFonts w:ascii="Arial" w:hAnsi="Arial" w:cs="Arial"/>
                <w:sz w:val="24"/>
                <w:szCs w:val="24"/>
              </w:rPr>
              <w:t>Class</w:t>
            </w:r>
            <w:proofErr w:type="spellEnd"/>
          </w:p>
        </w:tc>
        <w:tc>
          <w:tcPr>
            <w:tcW w:w="3119" w:type="dxa"/>
          </w:tcPr>
          <w:p w14:paraId="25742404" w14:textId="77777777" w:rsidR="00D971EA" w:rsidRPr="00FD0269" w:rsidRDefault="00D971EA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hAnsi="Arial" w:cs="Arial"/>
                <w:sz w:val="24"/>
                <w:szCs w:val="24"/>
              </w:rPr>
              <w:t>Clase magistral impartida por un experto o profesional de renombre en un área específica, con el objetivo de profundizar en un tema particular.</w:t>
            </w:r>
          </w:p>
        </w:tc>
        <w:tc>
          <w:tcPr>
            <w:tcW w:w="4201" w:type="dxa"/>
          </w:tcPr>
          <w:p w14:paraId="73967276" w14:textId="78BB7B69" w:rsidR="00D971EA" w:rsidRPr="00FD0269" w:rsidRDefault="00D971EA" w:rsidP="00FD0269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 xml:space="preserve">Generalmente es una sesión única o parte de un ciclo de conferencias. </w:t>
            </w:r>
          </w:p>
          <w:p w14:paraId="6DB1FDDE" w14:textId="4D76FB1F" w:rsidR="00D971EA" w:rsidRPr="00FD0269" w:rsidRDefault="00D971EA" w:rsidP="00FD0269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 xml:space="preserve">Puede ser presencial, híbrida o virtual. </w:t>
            </w:r>
          </w:p>
          <w:p w14:paraId="23C25FC6" w14:textId="51859D1A" w:rsidR="00D971EA" w:rsidRPr="00FD0269" w:rsidRDefault="00D971EA" w:rsidP="00FD0269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Enfoque expositivo, aunque puede incluir interacción con el público. Busca transmitir conocimientos y experiencias de alto nivel en un tiempo reducido.</w:t>
            </w:r>
          </w:p>
        </w:tc>
      </w:tr>
      <w:tr w:rsidR="00D971EA" w:rsidRPr="00FD0269" w14:paraId="028993E8" w14:textId="77777777" w:rsidTr="00FD0269">
        <w:tc>
          <w:tcPr>
            <w:tcW w:w="1696" w:type="dxa"/>
          </w:tcPr>
          <w:p w14:paraId="3A460B57" w14:textId="77777777" w:rsidR="00D971EA" w:rsidRPr="00FD0269" w:rsidRDefault="00D971EA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hAnsi="Arial" w:cs="Arial"/>
                <w:sz w:val="24"/>
                <w:szCs w:val="24"/>
              </w:rPr>
              <w:t>Clases Espejo</w:t>
            </w:r>
          </w:p>
        </w:tc>
        <w:tc>
          <w:tcPr>
            <w:tcW w:w="3119" w:type="dxa"/>
          </w:tcPr>
          <w:p w14:paraId="2C2DD3E9" w14:textId="77777777" w:rsidR="00D971EA" w:rsidRPr="00FD0269" w:rsidRDefault="00AA3C12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hAnsi="Arial" w:cs="Arial"/>
                <w:sz w:val="24"/>
                <w:szCs w:val="24"/>
              </w:rPr>
              <w:t>Estrategia de internacionalización en la que dos o más docentes de universidades diferentes imparten una misma clase de manera conjunta a sus estudiantes, abordando un tema común.</w:t>
            </w:r>
          </w:p>
        </w:tc>
        <w:tc>
          <w:tcPr>
            <w:tcW w:w="4201" w:type="dxa"/>
          </w:tcPr>
          <w:p w14:paraId="75275A2C" w14:textId="023D0541" w:rsidR="00AA3C12" w:rsidRPr="00FD0269" w:rsidRDefault="00AA3C12" w:rsidP="00FD0269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 xml:space="preserve">Se basa en la coordinación de contenidos entre profesores de distintas instituciones. </w:t>
            </w:r>
          </w:p>
          <w:p w14:paraId="01BB4399" w14:textId="399A2143" w:rsidR="00AA3C12" w:rsidRPr="00FD0269" w:rsidRDefault="00AA3C12" w:rsidP="00FD0269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 xml:space="preserve">Puede realizarse de forma sincrónica (en tiempo real) o asincrónica. </w:t>
            </w:r>
          </w:p>
          <w:p w14:paraId="081CF092" w14:textId="040BB542" w:rsidR="00AA3C12" w:rsidRPr="00FD0269" w:rsidRDefault="00AA3C12" w:rsidP="00FD0269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 xml:space="preserve">Favorece el intercambio cultural y académico entre estudiantes. </w:t>
            </w:r>
          </w:p>
          <w:p w14:paraId="55F13CEA" w14:textId="77777777" w:rsidR="00FD0269" w:rsidRDefault="00AA3C12" w:rsidP="00FD0269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 xml:space="preserve">Permite comparar perspectivas y enfoques educativos de diferentes contextos. </w:t>
            </w:r>
          </w:p>
          <w:p w14:paraId="62661D94" w14:textId="750EDAEA" w:rsidR="00D971EA" w:rsidRPr="00FD0269" w:rsidRDefault="00AA3C12" w:rsidP="00FD0269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Se integra en los planes de estudio sin requerir movilidad física.</w:t>
            </w:r>
          </w:p>
        </w:tc>
      </w:tr>
    </w:tbl>
    <w:p w14:paraId="559A5CE6" w14:textId="7A5B5B49" w:rsidR="00D7438F" w:rsidRDefault="00D7438F" w:rsidP="00FD0269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val="es-CO" w:eastAsia="es-CO"/>
        </w:rPr>
      </w:pPr>
    </w:p>
    <w:p w14:paraId="1DC9FADB" w14:textId="77777777" w:rsidR="00295CE2" w:rsidRDefault="00295CE2" w:rsidP="00FD0269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val="es-CO" w:eastAsia="es-CO"/>
        </w:rPr>
      </w:pPr>
    </w:p>
    <w:p w14:paraId="72FBD64A" w14:textId="5E493A63" w:rsidR="00C46424" w:rsidRPr="00FD0269" w:rsidRDefault="00C46424" w:rsidP="00FD0269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val="es-CO" w:eastAsia="es-CO"/>
        </w:rPr>
      </w:pPr>
      <w:r w:rsidRPr="00FD0269">
        <w:rPr>
          <w:rFonts w:ascii="Arial" w:eastAsia="Times New Roman" w:hAnsi="Arial" w:cs="Arial"/>
          <w:b/>
          <w:bCs/>
          <w:sz w:val="24"/>
          <w:szCs w:val="24"/>
          <w:lang w:val="es-CO" w:eastAsia="es-CO"/>
        </w:rPr>
        <w:lastRenderedPageBreak/>
        <w:t xml:space="preserve">INFORMACIÓN DEL ALIADO </w:t>
      </w:r>
      <w:r w:rsidR="00F3702A">
        <w:rPr>
          <w:rFonts w:ascii="Arial" w:eastAsia="Times New Roman" w:hAnsi="Arial" w:cs="Arial"/>
          <w:b/>
          <w:bCs/>
          <w:sz w:val="24"/>
          <w:szCs w:val="24"/>
          <w:lang w:val="es-CO" w:eastAsia="es-CO"/>
        </w:rPr>
        <w:t xml:space="preserve">NACIONAL E </w:t>
      </w:r>
      <w:r w:rsidRPr="00FD0269">
        <w:rPr>
          <w:rFonts w:ascii="Arial" w:eastAsia="Times New Roman" w:hAnsi="Arial" w:cs="Arial"/>
          <w:b/>
          <w:bCs/>
          <w:sz w:val="24"/>
          <w:szCs w:val="24"/>
          <w:lang w:val="es-CO" w:eastAsia="es-CO"/>
        </w:rPr>
        <w:t>INTERNACIONAL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2"/>
        <w:gridCol w:w="2637"/>
        <w:gridCol w:w="2637"/>
      </w:tblGrid>
      <w:tr w:rsidR="00C46424" w:rsidRPr="00D7438F" w14:paraId="114724D2" w14:textId="77777777" w:rsidTr="00C46424">
        <w:tc>
          <w:tcPr>
            <w:tcW w:w="3752" w:type="dxa"/>
          </w:tcPr>
          <w:p w14:paraId="4258B8C4" w14:textId="77777777" w:rsidR="00C46424" w:rsidRPr="00D7438F" w:rsidRDefault="00C46424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D7438F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Nombre de la Institución/Organización Aliada:</w:t>
            </w:r>
          </w:p>
        </w:tc>
        <w:tc>
          <w:tcPr>
            <w:tcW w:w="2637" w:type="dxa"/>
            <w:tcBorders>
              <w:bottom w:val="single" w:sz="4" w:space="0" w:color="auto"/>
            </w:tcBorders>
          </w:tcPr>
          <w:p w14:paraId="60B5068D" w14:textId="77777777" w:rsidR="00C46424" w:rsidRPr="00D7438F" w:rsidRDefault="00C46424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  <w:tc>
          <w:tcPr>
            <w:tcW w:w="2637" w:type="dxa"/>
            <w:tcBorders>
              <w:bottom w:val="single" w:sz="4" w:space="0" w:color="auto"/>
            </w:tcBorders>
          </w:tcPr>
          <w:p w14:paraId="1BC936C7" w14:textId="77777777" w:rsidR="00C46424" w:rsidRPr="00D7438F" w:rsidRDefault="00C46424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  <w:tr w:rsidR="00C46424" w:rsidRPr="00D7438F" w14:paraId="0ABB6CA5" w14:textId="77777777" w:rsidTr="00C46424">
        <w:tc>
          <w:tcPr>
            <w:tcW w:w="3752" w:type="dxa"/>
          </w:tcPr>
          <w:p w14:paraId="715C4C6D" w14:textId="77777777" w:rsidR="00C46424" w:rsidRPr="00D7438F" w:rsidRDefault="00C46424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D7438F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País: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14:paraId="7CECDE04" w14:textId="77777777" w:rsidR="00C46424" w:rsidRPr="00D7438F" w:rsidRDefault="00C46424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14:paraId="260E395D" w14:textId="77777777" w:rsidR="00C46424" w:rsidRPr="00D7438F" w:rsidRDefault="00C46424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  <w:tr w:rsidR="00C46424" w:rsidRPr="00D7438F" w14:paraId="408F26C4" w14:textId="77777777" w:rsidTr="00C46424">
        <w:tc>
          <w:tcPr>
            <w:tcW w:w="3752" w:type="dxa"/>
          </w:tcPr>
          <w:p w14:paraId="5343B0D6" w14:textId="77777777" w:rsidR="00C46424" w:rsidRPr="00D7438F" w:rsidRDefault="00C46424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D7438F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Nombre del Contacto: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14:paraId="66E3D2BD" w14:textId="77777777" w:rsidR="00C46424" w:rsidRPr="00D7438F" w:rsidRDefault="00C46424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14:paraId="4D188410" w14:textId="77777777" w:rsidR="00C46424" w:rsidRPr="00D7438F" w:rsidRDefault="00C46424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  <w:tr w:rsidR="00C46424" w:rsidRPr="00D7438F" w14:paraId="6F54F791" w14:textId="77777777" w:rsidTr="00C46424">
        <w:tc>
          <w:tcPr>
            <w:tcW w:w="3752" w:type="dxa"/>
          </w:tcPr>
          <w:p w14:paraId="4ECEF595" w14:textId="77777777" w:rsidR="00C46424" w:rsidRPr="00D7438F" w:rsidRDefault="00C46424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D7438F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Cargo del Contacto: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14:paraId="74B040CC" w14:textId="77777777" w:rsidR="00C46424" w:rsidRPr="00D7438F" w:rsidRDefault="00C46424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14:paraId="28B2D2FD" w14:textId="77777777" w:rsidR="00C46424" w:rsidRPr="00D7438F" w:rsidRDefault="00C46424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  <w:tr w:rsidR="00C46424" w:rsidRPr="00D7438F" w14:paraId="07E09703" w14:textId="77777777" w:rsidTr="00D7438F">
        <w:trPr>
          <w:trHeight w:val="97"/>
        </w:trPr>
        <w:tc>
          <w:tcPr>
            <w:tcW w:w="3752" w:type="dxa"/>
          </w:tcPr>
          <w:p w14:paraId="29AA76B4" w14:textId="77777777" w:rsidR="00C46424" w:rsidRPr="00D7438F" w:rsidRDefault="00C46424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D7438F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Correo Electrónico del Contacto: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14:paraId="0B98A924" w14:textId="77777777" w:rsidR="00C46424" w:rsidRPr="00D7438F" w:rsidRDefault="00C46424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14:paraId="7A9D8412" w14:textId="77777777" w:rsidR="00C46424" w:rsidRPr="00D7438F" w:rsidRDefault="00C46424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</w:tbl>
    <w:p w14:paraId="0853C0E3" w14:textId="756601EB" w:rsidR="00D971EA" w:rsidRPr="00FD0269" w:rsidRDefault="00D971EA" w:rsidP="00FD0269">
      <w:pPr>
        <w:pStyle w:val="NormalWeb"/>
        <w:jc w:val="both"/>
        <w:rPr>
          <w:rFonts w:ascii="Arial" w:eastAsia="Times New Roman" w:hAnsi="Arial" w:cs="Arial"/>
          <w:sz w:val="24"/>
          <w:lang w:val="es-CO"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2"/>
        <w:gridCol w:w="643"/>
        <w:gridCol w:w="1994"/>
        <w:gridCol w:w="2637"/>
      </w:tblGrid>
      <w:tr w:rsidR="00435662" w:rsidRPr="00D7438F" w14:paraId="52545345" w14:textId="77777777" w:rsidTr="006067B1">
        <w:tc>
          <w:tcPr>
            <w:tcW w:w="3752" w:type="dxa"/>
          </w:tcPr>
          <w:p w14:paraId="101B8CA0" w14:textId="0FA7A0AE" w:rsidR="00435662" w:rsidRPr="00D7438F" w:rsidRDefault="00435662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D7438F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 xml:space="preserve">Nombre de </w:t>
            </w:r>
            <w:r w:rsidR="00F3702A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la e</w:t>
            </w:r>
            <w:r w:rsidRPr="00D7438F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strategia</w:t>
            </w:r>
          </w:p>
        </w:tc>
        <w:tc>
          <w:tcPr>
            <w:tcW w:w="2637" w:type="dxa"/>
            <w:gridSpan w:val="2"/>
          </w:tcPr>
          <w:p w14:paraId="0BEE8688" w14:textId="77777777" w:rsidR="00435662" w:rsidRPr="00D7438F" w:rsidRDefault="00435662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  <w:tc>
          <w:tcPr>
            <w:tcW w:w="2637" w:type="dxa"/>
          </w:tcPr>
          <w:p w14:paraId="58ABCFEB" w14:textId="77777777" w:rsidR="00435662" w:rsidRPr="00D7438F" w:rsidRDefault="00435662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  <w:tr w:rsidR="006067B1" w:rsidRPr="00D7438F" w14:paraId="1551EA64" w14:textId="77777777" w:rsidTr="006067B1">
        <w:tc>
          <w:tcPr>
            <w:tcW w:w="3752" w:type="dxa"/>
            <w:vMerge w:val="restart"/>
          </w:tcPr>
          <w:p w14:paraId="321D77CC" w14:textId="311C119F" w:rsidR="006067B1" w:rsidRPr="00D7438F" w:rsidRDefault="006067B1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D7438F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 xml:space="preserve">Categoría </w:t>
            </w:r>
          </w:p>
        </w:tc>
        <w:tc>
          <w:tcPr>
            <w:tcW w:w="2637" w:type="dxa"/>
            <w:gridSpan w:val="2"/>
          </w:tcPr>
          <w:p w14:paraId="2F89ADFE" w14:textId="6A77EB40" w:rsidR="006067B1" w:rsidRPr="00D7438F" w:rsidRDefault="006067B1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6067B1">
              <w:rPr>
                <w:rFonts w:ascii="Arial" w:eastAsia="Times New Roman" w:hAnsi="Arial" w:cs="Arial"/>
              </w:rPr>
              <w:object w:dxaOrig="1440" w:dyaOrig="1440" w14:anchorId="07AC83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1" type="#_x0000_t75" style="width:20.25pt;height:17.25pt" o:ole="">
                  <v:imagedata r:id="rId11" o:title=""/>
                </v:shape>
                <w:control r:id="rId12" w:name="DefaultOcxName211" w:shapeid="_x0000_i1081"/>
              </w:object>
            </w:r>
            <w:proofErr w:type="spellStart"/>
            <w:r w:rsidRPr="006067B1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COIL</w:t>
            </w:r>
            <w:proofErr w:type="spellEnd"/>
          </w:p>
        </w:tc>
        <w:tc>
          <w:tcPr>
            <w:tcW w:w="2637" w:type="dxa"/>
          </w:tcPr>
          <w:p w14:paraId="4FE4BDCB" w14:textId="77777777" w:rsidR="006067B1" w:rsidRPr="00D7438F" w:rsidRDefault="006067B1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  <w:tr w:rsidR="006067B1" w:rsidRPr="00D7438F" w14:paraId="39C76B80" w14:textId="77777777" w:rsidTr="006067B1">
        <w:tc>
          <w:tcPr>
            <w:tcW w:w="3752" w:type="dxa"/>
            <w:vMerge/>
          </w:tcPr>
          <w:p w14:paraId="0299C969" w14:textId="2C364988" w:rsidR="006067B1" w:rsidRPr="00D7438F" w:rsidRDefault="006067B1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  <w:tc>
          <w:tcPr>
            <w:tcW w:w="2637" w:type="dxa"/>
            <w:gridSpan w:val="2"/>
          </w:tcPr>
          <w:p w14:paraId="60D074C5" w14:textId="18C82E95" w:rsidR="006067B1" w:rsidRPr="00D7438F" w:rsidRDefault="006067B1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6067B1">
              <w:rPr>
                <w:rFonts w:ascii="Arial" w:eastAsia="Times New Roman" w:hAnsi="Arial" w:cs="Arial"/>
              </w:rPr>
              <w:object w:dxaOrig="1440" w:dyaOrig="1440" w14:anchorId="17221554">
                <v:shape id="_x0000_i1084" type="#_x0000_t75" style="width:20.25pt;height:17.25pt" o:ole="">
                  <v:imagedata r:id="rId11" o:title=""/>
                </v:shape>
                <w:control r:id="rId13" w:name="DefaultOcxName212" w:shapeid="_x0000_i1084"/>
              </w:object>
            </w:r>
            <w:r w:rsidRPr="006067B1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 xml:space="preserve">Master  </w:t>
            </w:r>
            <w:proofErr w:type="spellStart"/>
            <w:r w:rsidRPr="006067B1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Class</w:t>
            </w:r>
            <w:proofErr w:type="spellEnd"/>
          </w:p>
        </w:tc>
        <w:tc>
          <w:tcPr>
            <w:tcW w:w="2637" w:type="dxa"/>
          </w:tcPr>
          <w:p w14:paraId="381C892E" w14:textId="77777777" w:rsidR="006067B1" w:rsidRPr="00D7438F" w:rsidRDefault="006067B1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  <w:tr w:rsidR="006067B1" w:rsidRPr="00D7438F" w14:paraId="249AD1F4" w14:textId="77777777" w:rsidTr="006067B1">
        <w:tc>
          <w:tcPr>
            <w:tcW w:w="3752" w:type="dxa"/>
            <w:vMerge/>
          </w:tcPr>
          <w:p w14:paraId="080B634C" w14:textId="5E0C52FF" w:rsidR="006067B1" w:rsidRPr="00D7438F" w:rsidRDefault="006067B1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  <w:tc>
          <w:tcPr>
            <w:tcW w:w="2637" w:type="dxa"/>
            <w:gridSpan w:val="2"/>
          </w:tcPr>
          <w:p w14:paraId="37ED1D4C" w14:textId="7E65A43B" w:rsidR="006067B1" w:rsidRPr="00D7438F" w:rsidRDefault="006067B1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6067B1">
              <w:rPr>
                <w:rFonts w:ascii="Arial" w:eastAsia="Times New Roman" w:hAnsi="Arial" w:cs="Arial"/>
              </w:rPr>
              <w:object w:dxaOrig="1440" w:dyaOrig="1440" w14:anchorId="338F5AB9">
                <v:shape id="_x0000_i1087" type="#_x0000_t75" style="width:20.25pt;height:17.25pt" o:ole="">
                  <v:imagedata r:id="rId11" o:title=""/>
                </v:shape>
                <w:control r:id="rId14" w:name="DefaultOcxName213" w:shapeid="_x0000_i1087"/>
              </w:object>
            </w:r>
            <w:r w:rsidRPr="006067B1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 xml:space="preserve">Clase Espejo </w:t>
            </w:r>
          </w:p>
        </w:tc>
        <w:tc>
          <w:tcPr>
            <w:tcW w:w="2637" w:type="dxa"/>
          </w:tcPr>
          <w:p w14:paraId="1E89B96A" w14:textId="77777777" w:rsidR="006067B1" w:rsidRPr="00D7438F" w:rsidRDefault="006067B1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  <w:tr w:rsidR="006067B1" w:rsidRPr="00D7438F" w14:paraId="61DA1587" w14:textId="77777777" w:rsidTr="006067B1">
        <w:tc>
          <w:tcPr>
            <w:tcW w:w="3752" w:type="dxa"/>
            <w:vMerge/>
          </w:tcPr>
          <w:p w14:paraId="726875DF" w14:textId="77777777" w:rsidR="006067B1" w:rsidRPr="00D7438F" w:rsidRDefault="006067B1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  <w:tc>
          <w:tcPr>
            <w:tcW w:w="2637" w:type="dxa"/>
            <w:gridSpan w:val="2"/>
          </w:tcPr>
          <w:p w14:paraId="2C7EE0C0" w14:textId="68D621A9" w:rsidR="006067B1" w:rsidRPr="00D7438F" w:rsidRDefault="006067B1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6067B1">
              <w:rPr>
                <w:rFonts w:ascii="Arial" w:eastAsia="Times New Roman" w:hAnsi="Arial" w:cs="Arial"/>
              </w:rPr>
              <w:object w:dxaOrig="1440" w:dyaOrig="1440" w14:anchorId="665084DC">
                <v:shape id="_x0000_i1090" type="#_x0000_t75" style="width:20.25pt;height:17.25pt" o:ole="">
                  <v:imagedata r:id="rId11" o:title=""/>
                </v:shape>
                <w:control r:id="rId15" w:name="DefaultOcxName214" w:shapeid="_x0000_i1090"/>
              </w:object>
            </w:r>
            <w:r w:rsidRPr="006067B1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 xml:space="preserve">Otro (¿Cuál?)  </w:t>
            </w:r>
          </w:p>
        </w:tc>
        <w:tc>
          <w:tcPr>
            <w:tcW w:w="2637" w:type="dxa"/>
            <w:tcBorders>
              <w:bottom w:val="single" w:sz="4" w:space="0" w:color="auto"/>
            </w:tcBorders>
          </w:tcPr>
          <w:p w14:paraId="1A80FF97" w14:textId="77777777" w:rsidR="006067B1" w:rsidRPr="00D7438F" w:rsidRDefault="006067B1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  <w:tr w:rsidR="00435662" w:rsidRPr="00D7438F" w14:paraId="304DA7C0" w14:textId="77777777" w:rsidTr="006067B1">
        <w:tc>
          <w:tcPr>
            <w:tcW w:w="3752" w:type="dxa"/>
          </w:tcPr>
          <w:p w14:paraId="62754B31" w14:textId="77777777" w:rsidR="00435662" w:rsidRPr="00D7438F" w:rsidRDefault="00435662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D7438F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Programa Académico:</w:t>
            </w:r>
          </w:p>
        </w:tc>
        <w:tc>
          <w:tcPr>
            <w:tcW w:w="2637" w:type="dxa"/>
            <w:gridSpan w:val="2"/>
          </w:tcPr>
          <w:p w14:paraId="48D27091" w14:textId="77777777" w:rsidR="00435662" w:rsidRPr="00D7438F" w:rsidRDefault="00435662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  <w:tc>
          <w:tcPr>
            <w:tcW w:w="2637" w:type="dxa"/>
            <w:tcBorders>
              <w:top w:val="single" w:sz="4" w:space="0" w:color="auto"/>
            </w:tcBorders>
          </w:tcPr>
          <w:p w14:paraId="4C353561" w14:textId="77777777" w:rsidR="00435662" w:rsidRPr="00D7438F" w:rsidRDefault="00435662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  <w:tr w:rsidR="00E97CBF" w:rsidRPr="00D7438F" w14:paraId="26002889" w14:textId="77777777" w:rsidTr="006067B1">
        <w:tc>
          <w:tcPr>
            <w:tcW w:w="3752" w:type="dxa"/>
            <w:vMerge w:val="restart"/>
          </w:tcPr>
          <w:p w14:paraId="68EA6A5A" w14:textId="0811DD05" w:rsidR="00E97CBF" w:rsidRPr="00D7438F" w:rsidRDefault="00E97CBF" w:rsidP="006067B1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D7438F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 xml:space="preserve">Nivel </w:t>
            </w:r>
          </w:p>
        </w:tc>
        <w:tc>
          <w:tcPr>
            <w:tcW w:w="643" w:type="dxa"/>
          </w:tcPr>
          <w:p w14:paraId="03FEF8AF" w14:textId="6466E694" w:rsidR="00E97CBF" w:rsidRPr="00D7438F" w:rsidRDefault="00E97CBF" w:rsidP="006067B1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6067B1">
              <w:rPr>
                <w:rFonts w:ascii="Arial" w:eastAsia="Times New Roman" w:hAnsi="Arial" w:cs="Arial"/>
              </w:rPr>
              <w:object w:dxaOrig="1440" w:dyaOrig="1440" w14:anchorId="3878DD30">
                <v:shape id="_x0000_i1093" type="#_x0000_t75" style="width:20.25pt;height:17.25pt" o:ole="">
                  <v:imagedata r:id="rId11" o:title=""/>
                </v:shape>
                <w:control r:id="rId16" w:name="DefaultOcxName2111" w:shapeid="_x0000_i1093"/>
              </w:object>
            </w:r>
          </w:p>
        </w:tc>
        <w:tc>
          <w:tcPr>
            <w:tcW w:w="4631" w:type="dxa"/>
            <w:gridSpan w:val="2"/>
          </w:tcPr>
          <w:p w14:paraId="6796F9F5" w14:textId="49923006" w:rsidR="00E97CBF" w:rsidRPr="00D7438F" w:rsidRDefault="00E97CBF" w:rsidP="006067B1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 xml:space="preserve">Técnico </w:t>
            </w:r>
          </w:p>
        </w:tc>
      </w:tr>
      <w:tr w:rsidR="00E97CBF" w:rsidRPr="00D7438F" w14:paraId="0085C461" w14:textId="77777777" w:rsidTr="006067B1">
        <w:tc>
          <w:tcPr>
            <w:tcW w:w="3752" w:type="dxa"/>
            <w:vMerge/>
          </w:tcPr>
          <w:p w14:paraId="4A07D0BA" w14:textId="23D794E7" w:rsidR="00E97CBF" w:rsidRPr="00D7438F" w:rsidRDefault="00E97CBF" w:rsidP="006067B1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  <w:tc>
          <w:tcPr>
            <w:tcW w:w="643" w:type="dxa"/>
          </w:tcPr>
          <w:p w14:paraId="28DF5E9E" w14:textId="38EF5AD5" w:rsidR="00E97CBF" w:rsidRPr="00D7438F" w:rsidRDefault="00E97CBF" w:rsidP="006067B1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6067B1">
              <w:rPr>
                <w:rFonts w:ascii="Arial" w:eastAsia="Times New Roman" w:hAnsi="Arial" w:cs="Arial"/>
              </w:rPr>
              <w:object w:dxaOrig="1440" w:dyaOrig="1440" w14:anchorId="5FBF7D16">
                <v:shape id="_x0000_i1096" type="#_x0000_t75" style="width:20.25pt;height:17.25pt" o:ole="">
                  <v:imagedata r:id="rId11" o:title=""/>
                </v:shape>
                <w:control r:id="rId17" w:name="DefaultOcxName2121" w:shapeid="_x0000_i1096"/>
              </w:object>
            </w:r>
          </w:p>
        </w:tc>
        <w:tc>
          <w:tcPr>
            <w:tcW w:w="4631" w:type="dxa"/>
            <w:gridSpan w:val="2"/>
          </w:tcPr>
          <w:p w14:paraId="1C3D8E38" w14:textId="5B471046" w:rsidR="00E97CBF" w:rsidRPr="00D7438F" w:rsidRDefault="00E97CBF" w:rsidP="006067B1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 xml:space="preserve">Tecnológico </w:t>
            </w:r>
          </w:p>
        </w:tc>
      </w:tr>
      <w:tr w:rsidR="00E97CBF" w:rsidRPr="00D7438F" w14:paraId="7E04882E" w14:textId="77777777" w:rsidTr="006067B1">
        <w:tc>
          <w:tcPr>
            <w:tcW w:w="3752" w:type="dxa"/>
            <w:vMerge/>
          </w:tcPr>
          <w:p w14:paraId="2E293E9A" w14:textId="384F5BF2" w:rsidR="00E97CBF" w:rsidRPr="00D7438F" w:rsidRDefault="00E97CBF" w:rsidP="006067B1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  <w:tc>
          <w:tcPr>
            <w:tcW w:w="643" w:type="dxa"/>
          </w:tcPr>
          <w:p w14:paraId="7F536937" w14:textId="23B86507" w:rsidR="00E97CBF" w:rsidRPr="00D7438F" w:rsidRDefault="00E97CBF" w:rsidP="006067B1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6067B1">
              <w:rPr>
                <w:rFonts w:ascii="Arial" w:eastAsia="Times New Roman" w:hAnsi="Arial" w:cs="Arial"/>
              </w:rPr>
              <w:object w:dxaOrig="1440" w:dyaOrig="1440" w14:anchorId="25249350">
                <v:shape id="_x0000_i1099" type="#_x0000_t75" style="width:20.25pt;height:17.25pt" o:ole="">
                  <v:imagedata r:id="rId11" o:title=""/>
                </v:shape>
                <w:control r:id="rId18" w:name="DefaultOcxName2131" w:shapeid="_x0000_i1099"/>
              </w:object>
            </w:r>
            <w:r w:rsidRPr="006067B1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 xml:space="preserve"> </w:t>
            </w:r>
          </w:p>
        </w:tc>
        <w:tc>
          <w:tcPr>
            <w:tcW w:w="4631" w:type="dxa"/>
            <w:gridSpan w:val="2"/>
          </w:tcPr>
          <w:p w14:paraId="3DF869ED" w14:textId="350026D3" w:rsidR="00E97CBF" w:rsidRPr="00D7438F" w:rsidRDefault="00E97CBF" w:rsidP="006067B1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 xml:space="preserve">Profesional </w:t>
            </w:r>
          </w:p>
        </w:tc>
      </w:tr>
      <w:tr w:rsidR="00E97CBF" w:rsidRPr="00D7438F" w14:paraId="5FA35CA6" w14:textId="77777777" w:rsidTr="006067B1">
        <w:tc>
          <w:tcPr>
            <w:tcW w:w="3752" w:type="dxa"/>
            <w:vMerge/>
          </w:tcPr>
          <w:p w14:paraId="18AF174E" w14:textId="77777777" w:rsidR="00E97CBF" w:rsidRPr="00D7438F" w:rsidRDefault="00E97CBF" w:rsidP="00E97CBF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  <w:tc>
          <w:tcPr>
            <w:tcW w:w="643" w:type="dxa"/>
          </w:tcPr>
          <w:p w14:paraId="101DD72B" w14:textId="11C4D360" w:rsidR="00E97CBF" w:rsidRPr="006067B1" w:rsidRDefault="00E97CBF" w:rsidP="00E97CBF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lang w:val="es-CO" w:eastAsia="es-CO"/>
              </w:rPr>
            </w:pPr>
            <w:r w:rsidRPr="006067B1">
              <w:rPr>
                <w:rFonts w:ascii="Arial" w:eastAsia="Times New Roman" w:hAnsi="Arial" w:cs="Arial"/>
              </w:rPr>
              <w:object w:dxaOrig="1440" w:dyaOrig="1440" w14:anchorId="3140E11C">
                <v:shape id="_x0000_i1102" type="#_x0000_t75" style="width:20.25pt;height:17.25pt" o:ole="">
                  <v:imagedata r:id="rId11" o:title=""/>
                </v:shape>
                <w:control r:id="rId19" w:name="DefaultOcxName21311" w:shapeid="_x0000_i1102"/>
              </w:object>
            </w:r>
            <w:r w:rsidRPr="006067B1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 xml:space="preserve"> </w:t>
            </w:r>
          </w:p>
        </w:tc>
        <w:tc>
          <w:tcPr>
            <w:tcW w:w="4631" w:type="dxa"/>
            <w:gridSpan w:val="2"/>
          </w:tcPr>
          <w:p w14:paraId="63D43934" w14:textId="5F43D3D8" w:rsidR="00E97CBF" w:rsidRDefault="00E97CBF" w:rsidP="00E97CBF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P</w:t>
            </w:r>
            <w:r w:rsidRPr="00E97CBF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osgrado</w:t>
            </w:r>
            <w:r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 xml:space="preserve"> </w:t>
            </w:r>
          </w:p>
        </w:tc>
      </w:tr>
      <w:tr w:rsidR="00E97CBF" w:rsidRPr="00D7438F" w14:paraId="78ACA876" w14:textId="77777777" w:rsidTr="006067B1">
        <w:tc>
          <w:tcPr>
            <w:tcW w:w="3752" w:type="dxa"/>
          </w:tcPr>
          <w:p w14:paraId="0EE939CF" w14:textId="77777777" w:rsidR="00E97CBF" w:rsidRPr="00D7438F" w:rsidRDefault="00E97CBF" w:rsidP="00E97CBF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D7438F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Área del conocimiento:</w:t>
            </w:r>
          </w:p>
        </w:tc>
        <w:tc>
          <w:tcPr>
            <w:tcW w:w="2637" w:type="dxa"/>
            <w:gridSpan w:val="2"/>
          </w:tcPr>
          <w:p w14:paraId="245B7FA9" w14:textId="77777777" w:rsidR="00E97CBF" w:rsidRPr="00D7438F" w:rsidRDefault="00E97CBF" w:rsidP="00E97CBF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  <w:tc>
          <w:tcPr>
            <w:tcW w:w="2637" w:type="dxa"/>
          </w:tcPr>
          <w:p w14:paraId="653D387B" w14:textId="77777777" w:rsidR="00E97CBF" w:rsidRPr="00D7438F" w:rsidRDefault="00E97CBF" w:rsidP="00E97CBF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  <w:tr w:rsidR="00E97CBF" w:rsidRPr="00D7438F" w14:paraId="3C327336" w14:textId="77777777" w:rsidTr="006067B1">
        <w:tc>
          <w:tcPr>
            <w:tcW w:w="3752" w:type="dxa"/>
          </w:tcPr>
          <w:p w14:paraId="12C7B8A5" w14:textId="77777777" w:rsidR="00E97CBF" w:rsidRPr="00D7438F" w:rsidRDefault="00E97CBF" w:rsidP="00E97CBF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D7438F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Número de créditos:</w:t>
            </w:r>
          </w:p>
        </w:tc>
        <w:tc>
          <w:tcPr>
            <w:tcW w:w="2637" w:type="dxa"/>
            <w:gridSpan w:val="2"/>
          </w:tcPr>
          <w:p w14:paraId="13035C80" w14:textId="77777777" w:rsidR="00E97CBF" w:rsidRPr="00D7438F" w:rsidRDefault="00E97CBF" w:rsidP="00E97CBF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D7438F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Horas por semana:</w:t>
            </w:r>
          </w:p>
        </w:tc>
        <w:tc>
          <w:tcPr>
            <w:tcW w:w="2637" w:type="dxa"/>
            <w:tcBorders>
              <w:bottom w:val="single" w:sz="4" w:space="0" w:color="auto"/>
            </w:tcBorders>
          </w:tcPr>
          <w:p w14:paraId="030043B7" w14:textId="77777777" w:rsidR="00E97CBF" w:rsidRPr="00D7438F" w:rsidRDefault="00E97CBF" w:rsidP="00E97CBF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</w:tbl>
    <w:p w14:paraId="767AAD24" w14:textId="77777777" w:rsidR="00C46424" w:rsidRPr="00FD0269" w:rsidRDefault="00C46424" w:rsidP="00FD026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CO"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435662" w:rsidRPr="00FD0269" w14:paraId="5692C4B1" w14:textId="77777777" w:rsidTr="00D77EE3">
        <w:tc>
          <w:tcPr>
            <w:tcW w:w="9016" w:type="dxa"/>
          </w:tcPr>
          <w:p w14:paraId="5B513CB5" w14:textId="3C268944" w:rsidR="00435662" w:rsidRPr="00FD0269" w:rsidRDefault="00D77EE3" w:rsidP="00FD0269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>Descripción:</w:t>
            </w:r>
            <w:r w:rsidRPr="00FD0269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 xml:space="preserve"> (Máximo 150 palabras sobre los objetivos y contenidos de</w:t>
            </w:r>
            <w:r w:rsidR="00F3702A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 xml:space="preserve"> la </w:t>
            </w:r>
            <w:r w:rsidR="00F3702A" w:rsidRPr="00F3702A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estrategia y la temática a tratar</w:t>
            </w:r>
            <w:r w:rsidR="006067B1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.</w:t>
            </w:r>
          </w:p>
        </w:tc>
      </w:tr>
      <w:tr w:rsidR="00435662" w:rsidRPr="00FD0269" w14:paraId="640DF287" w14:textId="77777777" w:rsidTr="00D77EE3">
        <w:tc>
          <w:tcPr>
            <w:tcW w:w="9016" w:type="dxa"/>
            <w:tcBorders>
              <w:bottom w:val="single" w:sz="4" w:space="0" w:color="auto"/>
            </w:tcBorders>
          </w:tcPr>
          <w:p w14:paraId="5790AB71" w14:textId="77777777" w:rsidR="00435662" w:rsidRPr="00FD0269" w:rsidRDefault="00435662" w:rsidP="00FD0269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  <w:tr w:rsidR="00D7438F" w:rsidRPr="00FD0269" w14:paraId="4B1DAF5D" w14:textId="77777777" w:rsidTr="00D77EE3">
        <w:tc>
          <w:tcPr>
            <w:tcW w:w="9016" w:type="dxa"/>
            <w:tcBorders>
              <w:bottom w:val="single" w:sz="4" w:space="0" w:color="auto"/>
            </w:tcBorders>
          </w:tcPr>
          <w:p w14:paraId="061E1524" w14:textId="77777777" w:rsidR="00D7438F" w:rsidRPr="00FD0269" w:rsidRDefault="00D7438F" w:rsidP="00D7438F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  <w:tr w:rsidR="00D7438F" w:rsidRPr="00FD0269" w14:paraId="63B2D23C" w14:textId="77777777" w:rsidTr="00D77EE3">
        <w:tc>
          <w:tcPr>
            <w:tcW w:w="9016" w:type="dxa"/>
            <w:tcBorders>
              <w:top w:val="single" w:sz="4" w:space="0" w:color="auto"/>
              <w:bottom w:val="single" w:sz="4" w:space="0" w:color="auto"/>
            </w:tcBorders>
          </w:tcPr>
          <w:p w14:paraId="4CDD5FD8" w14:textId="77777777" w:rsidR="00D7438F" w:rsidRPr="00FD0269" w:rsidRDefault="00D7438F" w:rsidP="00D7438F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  <w:tr w:rsidR="00D7438F" w:rsidRPr="00FD0269" w14:paraId="43BAF0FA" w14:textId="77777777" w:rsidTr="00D77EE3">
        <w:tc>
          <w:tcPr>
            <w:tcW w:w="9016" w:type="dxa"/>
            <w:tcBorders>
              <w:top w:val="single" w:sz="4" w:space="0" w:color="auto"/>
              <w:bottom w:val="single" w:sz="4" w:space="0" w:color="auto"/>
            </w:tcBorders>
          </w:tcPr>
          <w:p w14:paraId="579D2C57" w14:textId="77777777" w:rsidR="00D7438F" w:rsidRPr="00FD0269" w:rsidRDefault="00D7438F" w:rsidP="00D7438F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  <w:tr w:rsidR="00D7438F" w:rsidRPr="00FD0269" w14:paraId="533255BE" w14:textId="77777777" w:rsidTr="00D77EE3">
        <w:tc>
          <w:tcPr>
            <w:tcW w:w="9016" w:type="dxa"/>
            <w:tcBorders>
              <w:top w:val="single" w:sz="4" w:space="0" w:color="auto"/>
              <w:bottom w:val="single" w:sz="4" w:space="0" w:color="auto"/>
            </w:tcBorders>
          </w:tcPr>
          <w:p w14:paraId="157C0E03" w14:textId="77777777" w:rsidR="00D7438F" w:rsidRPr="00FD0269" w:rsidRDefault="00D7438F" w:rsidP="00D7438F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  <w:tr w:rsidR="00D7438F" w:rsidRPr="00FD0269" w14:paraId="4125F690" w14:textId="77777777" w:rsidTr="00D77EE3">
        <w:tc>
          <w:tcPr>
            <w:tcW w:w="9016" w:type="dxa"/>
            <w:tcBorders>
              <w:top w:val="single" w:sz="4" w:space="0" w:color="auto"/>
              <w:bottom w:val="single" w:sz="4" w:space="0" w:color="auto"/>
            </w:tcBorders>
          </w:tcPr>
          <w:p w14:paraId="009722FD" w14:textId="77777777" w:rsidR="00D7438F" w:rsidRPr="00FD0269" w:rsidRDefault="00D7438F" w:rsidP="00D7438F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</w:tbl>
    <w:p w14:paraId="3FDF3A52" w14:textId="491E5F45" w:rsidR="002C0735" w:rsidRPr="00FD0269" w:rsidRDefault="002C0735" w:rsidP="00D7438F">
      <w:pPr>
        <w:spacing w:beforeAutospacing="1" w:after="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CO" w:eastAsia="es-CO"/>
        </w:rPr>
      </w:pPr>
    </w:p>
    <w:p w14:paraId="71CD4283" w14:textId="03439643" w:rsidR="002C0735" w:rsidRDefault="002C0735" w:rsidP="00FD0269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CO" w:eastAsia="es-CO"/>
        </w:rPr>
      </w:pPr>
      <w:r w:rsidRPr="00FD0269">
        <w:rPr>
          <w:rFonts w:ascii="Arial" w:eastAsia="Times New Roman" w:hAnsi="Arial" w:cs="Arial"/>
          <w:b/>
          <w:bCs/>
          <w:sz w:val="24"/>
          <w:szCs w:val="24"/>
          <w:lang w:val="es-CO" w:eastAsia="es-CO"/>
        </w:rPr>
        <w:t>Horarios de las actividades:</w:t>
      </w:r>
      <w:r w:rsidRPr="00FD0269">
        <w:rPr>
          <w:rFonts w:ascii="Arial" w:eastAsia="Times New Roman" w:hAnsi="Arial" w:cs="Arial"/>
          <w:sz w:val="24"/>
          <w:szCs w:val="24"/>
          <w:lang w:val="es-CO" w:eastAsia="es-CO"/>
        </w:rPr>
        <w:t xml:space="preserve"> (Seleccione los días e indique la hora en cada caso)</w:t>
      </w:r>
    </w:p>
    <w:tbl>
      <w:tblPr>
        <w:tblStyle w:val="Tablaconcuadrcula"/>
        <w:tblW w:w="0" w:type="auto"/>
        <w:tblInd w:w="1424" w:type="dxa"/>
        <w:tblLook w:val="04A0" w:firstRow="1" w:lastRow="0" w:firstColumn="1" w:lastColumn="0" w:noHBand="0" w:noVBand="1"/>
      </w:tblPr>
      <w:tblGrid>
        <w:gridCol w:w="1838"/>
        <w:gridCol w:w="986"/>
      </w:tblGrid>
      <w:tr w:rsidR="00D7438F" w14:paraId="1C248278" w14:textId="77777777" w:rsidTr="00CD43F0">
        <w:trPr>
          <w:trHeight w:val="405"/>
        </w:trPr>
        <w:tc>
          <w:tcPr>
            <w:tcW w:w="1838" w:type="dxa"/>
          </w:tcPr>
          <w:p w14:paraId="34B20816" w14:textId="5B585B35" w:rsidR="00D7438F" w:rsidRDefault="00D7438F" w:rsidP="00D7438F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</w:rPr>
              <w:lastRenderedPageBreak/>
              <w:object w:dxaOrig="1440" w:dyaOrig="1440" w14:anchorId="347581AF">
                <v:shape id="_x0000_i1105" type="#_x0000_t75" style="width:20.25pt;height:17.25pt" o:ole="">
                  <v:imagedata r:id="rId11" o:title=""/>
                </v:shape>
                <w:control r:id="rId20" w:name="DefaultOcxName21" w:shapeid="_x0000_i1105"/>
              </w:object>
            </w:r>
            <w:r w:rsidRPr="00FD0269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Lunes</w:t>
            </w:r>
          </w:p>
        </w:tc>
        <w:tc>
          <w:tcPr>
            <w:tcW w:w="986" w:type="dxa"/>
          </w:tcPr>
          <w:p w14:paraId="2CED06A4" w14:textId="77777777" w:rsidR="00D7438F" w:rsidRDefault="00D7438F" w:rsidP="00D7438F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  <w:tr w:rsidR="00D7438F" w14:paraId="4F3C892B" w14:textId="77777777" w:rsidTr="00CD43F0">
        <w:trPr>
          <w:trHeight w:val="413"/>
        </w:trPr>
        <w:tc>
          <w:tcPr>
            <w:tcW w:w="1838" w:type="dxa"/>
          </w:tcPr>
          <w:p w14:paraId="3FADF49C" w14:textId="10452DD6" w:rsidR="00D7438F" w:rsidRDefault="00D7438F" w:rsidP="00D7438F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</w:rPr>
              <w:object w:dxaOrig="1440" w:dyaOrig="1440" w14:anchorId="59A50925">
                <v:shape id="_x0000_i1108" type="#_x0000_t75" style="width:20.25pt;height:17.25pt" o:ole="">
                  <v:imagedata r:id="rId11" o:title=""/>
                </v:shape>
                <w:control r:id="rId21" w:name="DefaultOcxName110" w:shapeid="_x0000_i1108"/>
              </w:object>
            </w:r>
            <w:r w:rsidRPr="00FD0269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Martes</w:t>
            </w:r>
          </w:p>
        </w:tc>
        <w:tc>
          <w:tcPr>
            <w:tcW w:w="986" w:type="dxa"/>
          </w:tcPr>
          <w:p w14:paraId="0F8DD54C" w14:textId="77777777" w:rsidR="00D7438F" w:rsidRDefault="00D7438F" w:rsidP="00D7438F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  <w:tr w:rsidR="00D7438F" w14:paraId="12463244" w14:textId="77777777" w:rsidTr="00CD43F0">
        <w:tc>
          <w:tcPr>
            <w:tcW w:w="1838" w:type="dxa"/>
          </w:tcPr>
          <w:p w14:paraId="6067182D" w14:textId="69BA93DE" w:rsidR="00D7438F" w:rsidRDefault="00D7438F" w:rsidP="00D7438F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</w:rPr>
              <w:object w:dxaOrig="1440" w:dyaOrig="1440" w14:anchorId="14ED86A2">
                <v:shape id="_x0000_i1111" type="#_x0000_t75" style="width:20.25pt;height:17.25pt" o:ole="">
                  <v:imagedata r:id="rId11" o:title=""/>
                </v:shape>
                <w:control r:id="rId22" w:name="DefaultOcxName22" w:shapeid="_x0000_i1111"/>
              </w:object>
            </w:r>
            <w:r w:rsidRPr="00FD0269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Miércoles</w:t>
            </w:r>
          </w:p>
        </w:tc>
        <w:tc>
          <w:tcPr>
            <w:tcW w:w="986" w:type="dxa"/>
          </w:tcPr>
          <w:p w14:paraId="6E176337" w14:textId="77777777" w:rsidR="00D7438F" w:rsidRDefault="00D7438F" w:rsidP="00D7438F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  <w:tr w:rsidR="00D7438F" w14:paraId="1435C59D" w14:textId="77777777" w:rsidTr="00CD43F0">
        <w:tc>
          <w:tcPr>
            <w:tcW w:w="1838" w:type="dxa"/>
          </w:tcPr>
          <w:p w14:paraId="2A0302CB" w14:textId="156AD59C" w:rsidR="00D7438F" w:rsidRDefault="00D7438F" w:rsidP="00D7438F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</w:rPr>
              <w:object w:dxaOrig="1440" w:dyaOrig="1440" w14:anchorId="1E079209">
                <v:shape id="_x0000_i1114" type="#_x0000_t75" style="width:20.25pt;height:17.25pt" o:ole="">
                  <v:imagedata r:id="rId11" o:title=""/>
                </v:shape>
                <w:control r:id="rId23" w:name="DefaultOcxName31" w:shapeid="_x0000_i1114"/>
              </w:object>
            </w:r>
            <w:r w:rsidRPr="00FD0269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Jueves</w:t>
            </w:r>
          </w:p>
        </w:tc>
        <w:tc>
          <w:tcPr>
            <w:tcW w:w="986" w:type="dxa"/>
          </w:tcPr>
          <w:p w14:paraId="508EE00A" w14:textId="77777777" w:rsidR="00D7438F" w:rsidRDefault="00D7438F" w:rsidP="00D7438F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  <w:tr w:rsidR="00D7438F" w14:paraId="552623E3" w14:textId="77777777" w:rsidTr="00CD43F0">
        <w:tc>
          <w:tcPr>
            <w:tcW w:w="1838" w:type="dxa"/>
          </w:tcPr>
          <w:p w14:paraId="6DEAD3AD" w14:textId="26547678" w:rsidR="00D7438F" w:rsidRDefault="00D7438F" w:rsidP="00D7438F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</w:rPr>
              <w:object w:dxaOrig="1440" w:dyaOrig="1440" w14:anchorId="46EB659A">
                <v:shape id="_x0000_i1117" type="#_x0000_t75" style="width:20.25pt;height:17.25pt" o:ole="">
                  <v:imagedata r:id="rId11" o:title=""/>
                </v:shape>
                <w:control r:id="rId24" w:name="DefaultOcxName41" w:shapeid="_x0000_i1117"/>
              </w:object>
            </w:r>
            <w:r w:rsidRPr="00FD0269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Viernes</w:t>
            </w:r>
          </w:p>
        </w:tc>
        <w:tc>
          <w:tcPr>
            <w:tcW w:w="986" w:type="dxa"/>
          </w:tcPr>
          <w:p w14:paraId="64C7842A" w14:textId="77777777" w:rsidR="00D7438F" w:rsidRDefault="00D7438F" w:rsidP="00D7438F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  <w:tr w:rsidR="00D7438F" w14:paraId="464339AB" w14:textId="77777777" w:rsidTr="00CD43F0">
        <w:tc>
          <w:tcPr>
            <w:tcW w:w="1838" w:type="dxa"/>
          </w:tcPr>
          <w:p w14:paraId="579B304E" w14:textId="65B44061" w:rsidR="00D7438F" w:rsidRPr="00FD0269" w:rsidRDefault="00D7438F" w:rsidP="00D7438F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</w:rPr>
              <w:object w:dxaOrig="1440" w:dyaOrig="1440" w14:anchorId="5593F758">
                <v:shape id="_x0000_i1120" type="#_x0000_t75" style="width:20.25pt;height:17.25pt" o:ole="">
                  <v:imagedata r:id="rId11" o:title=""/>
                </v:shape>
                <w:control r:id="rId25" w:name="DefaultOcxName51" w:shapeid="_x0000_i1120"/>
              </w:object>
            </w:r>
            <w:r w:rsidRPr="00FD0269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Sábado</w:t>
            </w:r>
          </w:p>
        </w:tc>
        <w:tc>
          <w:tcPr>
            <w:tcW w:w="986" w:type="dxa"/>
          </w:tcPr>
          <w:p w14:paraId="7799118D" w14:textId="77777777" w:rsidR="00D7438F" w:rsidRDefault="00D7438F" w:rsidP="00D7438F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</w:tbl>
    <w:p w14:paraId="72C4AB53" w14:textId="77777777" w:rsidR="00D7438F" w:rsidRPr="00FD0269" w:rsidRDefault="00D7438F" w:rsidP="00D7438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CO" w:eastAsia="es-CO"/>
        </w:rPr>
      </w:pPr>
    </w:p>
    <w:p w14:paraId="0AF22D18" w14:textId="66BD8015" w:rsidR="00D7438F" w:rsidRPr="00D7438F" w:rsidRDefault="002C0735" w:rsidP="00D7438F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CO" w:eastAsia="es-CO"/>
        </w:rPr>
      </w:pPr>
      <w:r w:rsidRPr="00FD0269">
        <w:rPr>
          <w:rFonts w:ascii="Arial" w:eastAsia="Times New Roman" w:hAnsi="Arial" w:cs="Arial"/>
          <w:b/>
          <w:bCs/>
          <w:sz w:val="24"/>
          <w:szCs w:val="24"/>
          <w:lang w:val="es-CO" w:eastAsia="es-CO"/>
        </w:rPr>
        <w:t>Periodicidad de la oferta:</w:t>
      </w:r>
      <w:r w:rsidRPr="00FD0269">
        <w:rPr>
          <w:rFonts w:ascii="Arial" w:eastAsia="Times New Roman" w:hAnsi="Arial" w:cs="Arial"/>
          <w:sz w:val="24"/>
          <w:szCs w:val="24"/>
          <w:lang w:val="es-CO" w:eastAsia="es-CO"/>
        </w:rPr>
        <w:t xml:space="preserve"> (Seleccione una opción)</w:t>
      </w:r>
    </w:p>
    <w:p w14:paraId="2B2ACAD3" w14:textId="7BBD48F2" w:rsidR="002C0735" w:rsidRPr="00FD0269" w:rsidRDefault="002C0735" w:rsidP="00FD0269">
      <w:pPr>
        <w:numPr>
          <w:ilvl w:val="1"/>
          <w:numId w:val="3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CO" w:eastAsia="es-CO"/>
        </w:rPr>
      </w:pPr>
      <w:r w:rsidRPr="00FD0269">
        <w:rPr>
          <w:rFonts w:ascii="Arial" w:eastAsia="Times New Roman" w:hAnsi="Arial" w:cs="Arial"/>
        </w:rPr>
        <w:object w:dxaOrig="1440" w:dyaOrig="1440" w14:anchorId="310BF554">
          <v:shape id="_x0000_i1123" type="#_x0000_t75" style="width:20.25pt;height:17.25pt" o:ole="">
            <v:imagedata r:id="rId11" o:title=""/>
          </v:shape>
          <w:control r:id="rId26" w:name="DefaultOcxName6" w:shapeid="_x0000_i1123"/>
        </w:object>
      </w:r>
      <w:r w:rsidRPr="00FD0269">
        <w:rPr>
          <w:rFonts w:ascii="Arial" w:eastAsia="Times New Roman" w:hAnsi="Arial" w:cs="Arial"/>
          <w:sz w:val="24"/>
          <w:szCs w:val="24"/>
          <w:lang w:val="es-CO" w:eastAsia="es-CO"/>
        </w:rPr>
        <w:t>Anual</w:t>
      </w:r>
    </w:p>
    <w:p w14:paraId="23B3C79D" w14:textId="7B157186" w:rsidR="002C0735" w:rsidRPr="00FD0269" w:rsidRDefault="002C0735" w:rsidP="00FD0269">
      <w:pPr>
        <w:numPr>
          <w:ilvl w:val="1"/>
          <w:numId w:val="3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CO" w:eastAsia="es-CO"/>
        </w:rPr>
      </w:pPr>
      <w:r w:rsidRPr="00FD0269">
        <w:rPr>
          <w:rFonts w:ascii="Arial" w:eastAsia="Times New Roman" w:hAnsi="Arial" w:cs="Arial"/>
        </w:rPr>
        <w:object w:dxaOrig="1440" w:dyaOrig="1440" w14:anchorId="32CF6EBC">
          <v:shape id="_x0000_i1126" type="#_x0000_t75" style="width:20.25pt;height:17.25pt" o:ole="">
            <v:imagedata r:id="rId11" o:title=""/>
          </v:shape>
          <w:control r:id="rId27" w:name="DefaultOcxName7" w:shapeid="_x0000_i1126"/>
        </w:object>
      </w:r>
      <w:r w:rsidRPr="00FD0269">
        <w:rPr>
          <w:rFonts w:ascii="Arial" w:eastAsia="Times New Roman" w:hAnsi="Arial" w:cs="Arial"/>
          <w:sz w:val="24"/>
          <w:szCs w:val="24"/>
          <w:lang w:val="es-CO" w:eastAsia="es-CO"/>
        </w:rPr>
        <w:t>Semestral</w:t>
      </w:r>
    </w:p>
    <w:p w14:paraId="42FD8609" w14:textId="6D1E73A1" w:rsidR="002C0735" w:rsidRPr="00FD0269" w:rsidRDefault="002C0735" w:rsidP="00FD0269">
      <w:pPr>
        <w:numPr>
          <w:ilvl w:val="1"/>
          <w:numId w:val="3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CO" w:eastAsia="es-CO"/>
        </w:rPr>
      </w:pPr>
      <w:r w:rsidRPr="00FD0269">
        <w:rPr>
          <w:rFonts w:ascii="Arial" w:eastAsia="Times New Roman" w:hAnsi="Arial" w:cs="Arial"/>
        </w:rPr>
        <w:object w:dxaOrig="1440" w:dyaOrig="1440" w14:anchorId="5AD7E641">
          <v:shape id="_x0000_i1129" type="#_x0000_t75" style="width:20.25pt;height:17.25pt" o:ole="">
            <v:imagedata r:id="rId11" o:title=""/>
          </v:shape>
          <w:control r:id="rId28" w:name="DefaultOcxName8" w:shapeid="_x0000_i1129"/>
        </w:object>
      </w:r>
      <w:r w:rsidRPr="00FD0269">
        <w:rPr>
          <w:rFonts w:ascii="Arial" w:eastAsia="Times New Roman" w:hAnsi="Arial" w:cs="Arial"/>
          <w:sz w:val="24"/>
          <w:szCs w:val="24"/>
          <w:lang w:val="es-CO" w:eastAsia="es-CO"/>
        </w:rPr>
        <w:t>Trimestral</w:t>
      </w:r>
    </w:p>
    <w:p w14:paraId="130BE35C" w14:textId="578D161B" w:rsidR="002C0735" w:rsidRPr="00FD0269" w:rsidRDefault="002C0735" w:rsidP="00FD0269">
      <w:pPr>
        <w:numPr>
          <w:ilvl w:val="1"/>
          <w:numId w:val="3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CO" w:eastAsia="es-CO"/>
        </w:rPr>
      </w:pPr>
      <w:r w:rsidRPr="00FD0269">
        <w:rPr>
          <w:rFonts w:ascii="Arial" w:eastAsia="Times New Roman" w:hAnsi="Arial" w:cs="Arial"/>
        </w:rPr>
        <w:object w:dxaOrig="1440" w:dyaOrig="1440" w14:anchorId="27A94227">
          <v:shape id="_x0000_i1132" type="#_x0000_t75" style="width:20.25pt;height:17.25pt" o:ole="">
            <v:imagedata r:id="rId11" o:title=""/>
          </v:shape>
          <w:control r:id="rId29" w:name="DefaultOcxName9" w:shapeid="_x0000_i1132"/>
        </w:object>
      </w:r>
      <w:r w:rsidRPr="00FD0269">
        <w:rPr>
          <w:rFonts w:ascii="Arial" w:eastAsia="Times New Roman" w:hAnsi="Arial" w:cs="Arial"/>
          <w:sz w:val="24"/>
          <w:szCs w:val="24"/>
          <w:lang w:val="es-CO" w:eastAsia="es-CO"/>
        </w:rPr>
        <w:t>Otra: ___________________</w:t>
      </w:r>
    </w:p>
    <w:p w14:paraId="4A1DFCF7" w14:textId="791247C8" w:rsidR="002C0735" w:rsidRPr="00FD0269" w:rsidRDefault="002C0735" w:rsidP="00FD0269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CO" w:eastAsia="es-CO"/>
        </w:rPr>
      </w:pPr>
      <w:r w:rsidRPr="00FD0269">
        <w:rPr>
          <w:rFonts w:ascii="Arial" w:eastAsia="Times New Roman" w:hAnsi="Arial" w:cs="Arial"/>
          <w:b/>
          <w:bCs/>
          <w:sz w:val="24"/>
          <w:szCs w:val="24"/>
          <w:lang w:val="es-CO" w:eastAsia="es-CO"/>
        </w:rPr>
        <w:t>Duración</w:t>
      </w:r>
      <w:r w:rsidR="00D7438F">
        <w:rPr>
          <w:rFonts w:ascii="Arial" w:eastAsia="Times New Roman" w:hAnsi="Arial" w:cs="Arial"/>
          <w:b/>
          <w:bCs/>
          <w:sz w:val="24"/>
          <w:szCs w:val="24"/>
          <w:lang w:val="es-CO" w:eastAsia="es-CO"/>
        </w:rPr>
        <w:t xml:space="preserve">: </w:t>
      </w:r>
      <w:r w:rsidRPr="00FD0269">
        <w:rPr>
          <w:rFonts w:ascii="Arial" w:eastAsia="Times New Roman" w:hAnsi="Arial" w:cs="Arial"/>
          <w:sz w:val="24"/>
          <w:szCs w:val="24"/>
          <w:lang w:val="es-CO" w:eastAsia="es-CO"/>
        </w:rPr>
        <w:t>_________</w:t>
      </w:r>
    </w:p>
    <w:p w14:paraId="7B7E6093" w14:textId="77777777" w:rsidR="002C0735" w:rsidRPr="00FD0269" w:rsidRDefault="007520DD" w:rsidP="00FD026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CO" w:eastAsia="es-CO"/>
        </w:rPr>
      </w:pPr>
      <w:r>
        <w:rPr>
          <w:rFonts w:ascii="Arial" w:eastAsia="Times New Roman" w:hAnsi="Arial" w:cs="Arial"/>
          <w:sz w:val="24"/>
          <w:szCs w:val="24"/>
          <w:lang w:val="es-CO" w:eastAsia="es-CO"/>
        </w:rPr>
        <w:pict w14:anchorId="235B9348">
          <v:rect id="_x0000_i1061" style="width:0;height:1.5pt" o:hralign="center" o:hrstd="t" o:hr="t" fillcolor="#a0a0a0" stroked="f"/>
        </w:pict>
      </w:r>
    </w:p>
    <w:p w14:paraId="3A4BE73B" w14:textId="67E3840A" w:rsidR="002C0735" w:rsidRPr="00FD0269" w:rsidRDefault="002C0735" w:rsidP="00FD0269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val="es-CO" w:eastAsia="es-CO"/>
        </w:rPr>
      </w:pPr>
      <w:r w:rsidRPr="00FD0269">
        <w:rPr>
          <w:rFonts w:ascii="Arial" w:eastAsia="Times New Roman" w:hAnsi="Arial" w:cs="Arial"/>
          <w:b/>
          <w:bCs/>
          <w:sz w:val="24"/>
          <w:szCs w:val="24"/>
          <w:lang w:val="es-CO" w:eastAsia="es-CO"/>
        </w:rPr>
        <w:t>2. ALCANCE DE</w:t>
      </w:r>
      <w:r w:rsidR="00996DAD">
        <w:rPr>
          <w:rFonts w:ascii="Arial" w:eastAsia="Times New Roman" w:hAnsi="Arial" w:cs="Arial"/>
          <w:b/>
          <w:bCs/>
          <w:sz w:val="24"/>
          <w:szCs w:val="24"/>
          <w:lang w:val="es-CO" w:eastAsia="es-CO"/>
        </w:rPr>
        <w:t xml:space="preserve"> LA ESTRATEGIA </w:t>
      </w:r>
      <w:r w:rsidRPr="00FD0269">
        <w:rPr>
          <w:rFonts w:ascii="Arial" w:eastAsia="Times New Roman" w:hAnsi="Arial" w:cs="Arial"/>
          <w:b/>
          <w:bCs/>
          <w:sz w:val="24"/>
          <w:szCs w:val="24"/>
          <w:lang w:val="es-CO" w:eastAsia="es-CO"/>
        </w:rPr>
        <w:t>COLABORATIV</w:t>
      </w:r>
      <w:r w:rsidR="00996DAD">
        <w:rPr>
          <w:rFonts w:ascii="Arial" w:eastAsia="Times New Roman" w:hAnsi="Arial" w:cs="Arial"/>
          <w:b/>
          <w:bCs/>
          <w:sz w:val="24"/>
          <w:szCs w:val="24"/>
          <w:lang w:val="es-CO" w:eastAsia="es-CO"/>
        </w:rPr>
        <w:t>A</w:t>
      </w:r>
    </w:p>
    <w:p w14:paraId="0CF297C8" w14:textId="01569B42" w:rsidR="002C0735" w:rsidRPr="00FD0269" w:rsidRDefault="004E07DE" w:rsidP="00FD0269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CO" w:eastAsia="es-CO"/>
        </w:rPr>
      </w:pPr>
      <w:r w:rsidRPr="00FD0269">
        <w:rPr>
          <w:rFonts w:ascii="Arial" w:eastAsia="Times New Roman" w:hAnsi="Arial" w:cs="Arial"/>
          <w:b/>
          <w:bCs/>
          <w:sz w:val="24"/>
          <w:szCs w:val="24"/>
          <w:lang w:val="es-CO" w:eastAsia="es-CO"/>
        </w:rPr>
        <w:t>¿El curso permite interacciones con otras áreas del conocimiento?</w:t>
      </w:r>
      <w:r w:rsidR="002C0735" w:rsidRPr="00FD0269">
        <w:rPr>
          <w:rFonts w:ascii="Arial" w:eastAsia="Times New Roman" w:hAnsi="Arial" w:cs="Arial"/>
          <w:sz w:val="24"/>
          <w:szCs w:val="24"/>
          <w:lang w:val="es-CO" w:eastAsia="es-CO"/>
        </w:rPr>
        <w:t xml:space="preserve"> (Seleccione una opción)</w:t>
      </w:r>
    </w:p>
    <w:p w14:paraId="51B582DC" w14:textId="3CCE6920" w:rsidR="002C0735" w:rsidRPr="00FD0269" w:rsidRDefault="002C0735" w:rsidP="00FD0269">
      <w:pPr>
        <w:numPr>
          <w:ilvl w:val="1"/>
          <w:numId w:val="3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CO" w:eastAsia="es-CO"/>
        </w:rPr>
      </w:pPr>
      <w:r w:rsidRPr="00FD0269">
        <w:rPr>
          <w:rFonts w:ascii="Arial" w:eastAsia="Times New Roman" w:hAnsi="Arial" w:cs="Arial"/>
        </w:rPr>
        <w:object w:dxaOrig="1440" w:dyaOrig="1440" w14:anchorId="0B2E0514">
          <v:shape id="_x0000_i1135" type="#_x0000_t75" style="width:20.25pt;height:17.25pt" o:ole="">
            <v:imagedata r:id="rId11" o:title=""/>
          </v:shape>
          <w:control r:id="rId30" w:name="DefaultOcxName10" w:shapeid="_x0000_i1135"/>
        </w:object>
      </w:r>
      <w:r w:rsidRPr="00FD0269">
        <w:rPr>
          <w:rFonts w:ascii="Arial" w:eastAsia="Times New Roman" w:hAnsi="Arial" w:cs="Arial"/>
          <w:sz w:val="24"/>
          <w:szCs w:val="24"/>
          <w:lang w:val="es-CO" w:eastAsia="es-CO"/>
        </w:rPr>
        <w:t>Sí</w:t>
      </w:r>
    </w:p>
    <w:p w14:paraId="3B6A1C65" w14:textId="4A81B687" w:rsidR="002C0735" w:rsidRPr="00FD0269" w:rsidRDefault="002C0735" w:rsidP="00FD0269">
      <w:pPr>
        <w:numPr>
          <w:ilvl w:val="1"/>
          <w:numId w:val="3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CO" w:eastAsia="es-CO"/>
        </w:rPr>
      </w:pPr>
      <w:r w:rsidRPr="00FD0269">
        <w:rPr>
          <w:rFonts w:ascii="Arial" w:eastAsia="Times New Roman" w:hAnsi="Arial" w:cs="Arial"/>
        </w:rPr>
        <w:object w:dxaOrig="1440" w:dyaOrig="1440" w14:anchorId="7F859486">
          <v:shape id="_x0000_i1139" type="#_x0000_t75" style="width:20.25pt;height:17.25pt" o:ole="">
            <v:imagedata r:id="rId11" o:title=""/>
          </v:shape>
          <w:control r:id="rId31" w:name="DefaultOcxName11" w:shapeid="_x0000_i1139"/>
        </w:object>
      </w:r>
      <w:r w:rsidRPr="00FD0269">
        <w:rPr>
          <w:rFonts w:ascii="Arial" w:eastAsia="Times New Roman" w:hAnsi="Arial" w:cs="Arial"/>
          <w:sz w:val="24"/>
          <w:szCs w:val="24"/>
          <w:lang w:val="es-CO" w:eastAsia="es-CO"/>
        </w:rPr>
        <w:t>No</w:t>
      </w:r>
    </w:p>
    <w:p w14:paraId="70D02CCC" w14:textId="77777777" w:rsidR="002C0735" w:rsidRPr="00FD0269" w:rsidRDefault="002C0735" w:rsidP="00FD0269">
      <w:pPr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val="es-CO" w:eastAsia="es-CO"/>
        </w:rPr>
      </w:pPr>
      <w:r w:rsidRPr="00FD0269">
        <w:rPr>
          <w:rFonts w:ascii="Arial" w:eastAsia="Times New Roman" w:hAnsi="Arial" w:cs="Arial"/>
          <w:sz w:val="24"/>
          <w:szCs w:val="24"/>
          <w:lang w:val="es-CO" w:eastAsia="es-CO"/>
        </w:rPr>
        <w:t>Si respondió "Sí", indique el(los) área(s) del conocimiento: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996DAD" w14:paraId="5CB6E5A2" w14:textId="77777777" w:rsidTr="00996DAD">
        <w:tc>
          <w:tcPr>
            <w:tcW w:w="9016" w:type="dxa"/>
            <w:tcBorders>
              <w:bottom w:val="single" w:sz="4" w:space="0" w:color="auto"/>
            </w:tcBorders>
          </w:tcPr>
          <w:p w14:paraId="102B004B" w14:textId="77777777" w:rsidR="00996DAD" w:rsidRDefault="00996DAD" w:rsidP="00FD0269">
            <w:pPr>
              <w:spacing w:beforeAutospacing="1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  <w:tr w:rsidR="00996DAD" w14:paraId="2781EB50" w14:textId="77777777" w:rsidTr="00996DAD">
        <w:tc>
          <w:tcPr>
            <w:tcW w:w="9016" w:type="dxa"/>
            <w:tcBorders>
              <w:top w:val="single" w:sz="4" w:space="0" w:color="auto"/>
              <w:bottom w:val="single" w:sz="4" w:space="0" w:color="auto"/>
            </w:tcBorders>
          </w:tcPr>
          <w:p w14:paraId="6F944E04" w14:textId="77777777" w:rsidR="00996DAD" w:rsidRDefault="00996DAD" w:rsidP="00FD0269">
            <w:pPr>
              <w:spacing w:beforeAutospacing="1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  <w:tr w:rsidR="00996DAD" w14:paraId="632FA1FE" w14:textId="77777777" w:rsidTr="00996DAD">
        <w:tc>
          <w:tcPr>
            <w:tcW w:w="9016" w:type="dxa"/>
            <w:tcBorders>
              <w:top w:val="single" w:sz="4" w:space="0" w:color="auto"/>
              <w:bottom w:val="single" w:sz="4" w:space="0" w:color="auto"/>
            </w:tcBorders>
          </w:tcPr>
          <w:p w14:paraId="3E2D1948" w14:textId="77777777" w:rsidR="00996DAD" w:rsidRDefault="00996DAD" w:rsidP="00FD0269">
            <w:pPr>
              <w:spacing w:beforeAutospacing="1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  <w:tr w:rsidR="00996DAD" w14:paraId="34B113A8" w14:textId="77777777" w:rsidTr="00996DAD">
        <w:tc>
          <w:tcPr>
            <w:tcW w:w="9016" w:type="dxa"/>
            <w:tcBorders>
              <w:top w:val="single" w:sz="4" w:space="0" w:color="auto"/>
              <w:bottom w:val="single" w:sz="4" w:space="0" w:color="auto"/>
            </w:tcBorders>
          </w:tcPr>
          <w:p w14:paraId="35666803" w14:textId="77777777" w:rsidR="00996DAD" w:rsidRDefault="00996DAD" w:rsidP="00FD0269">
            <w:pPr>
              <w:spacing w:beforeAutospacing="1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</w:tbl>
    <w:p w14:paraId="31496DFB" w14:textId="77777777" w:rsidR="002C0735" w:rsidRPr="00FD0269" w:rsidRDefault="002C0735" w:rsidP="00FD0269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CO" w:eastAsia="es-CO"/>
        </w:rPr>
      </w:pPr>
      <w:r w:rsidRPr="00FD0269">
        <w:rPr>
          <w:rFonts w:ascii="Arial" w:eastAsia="Times New Roman" w:hAnsi="Arial" w:cs="Arial"/>
          <w:b/>
          <w:bCs/>
          <w:sz w:val="24"/>
          <w:szCs w:val="24"/>
          <w:lang w:val="es-CO" w:eastAsia="es-CO"/>
        </w:rPr>
        <w:t>Existe potencial para el desarrollo de proyectos/productos interinstitucionales en una estrategia de internacionalización?</w:t>
      </w:r>
    </w:p>
    <w:p w14:paraId="690CF353" w14:textId="37B46ABA" w:rsidR="002C0735" w:rsidRPr="00FD0269" w:rsidRDefault="002C0735" w:rsidP="00FD0269">
      <w:pPr>
        <w:numPr>
          <w:ilvl w:val="1"/>
          <w:numId w:val="3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CO" w:eastAsia="es-CO"/>
        </w:rPr>
      </w:pPr>
      <w:r w:rsidRPr="00FD0269">
        <w:rPr>
          <w:rFonts w:ascii="Arial" w:eastAsia="Times New Roman" w:hAnsi="Arial" w:cs="Arial"/>
        </w:rPr>
        <w:object w:dxaOrig="1440" w:dyaOrig="1440" w14:anchorId="445F9540">
          <v:shape id="_x0000_i1142" type="#_x0000_t75" style="width:20.25pt;height:17.25pt" o:ole="">
            <v:imagedata r:id="rId11" o:title=""/>
          </v:shape>
          <w:control r:id="rId32" w:name="DefaultOcxName14" w:shapeid="_x0000_i1142"/>
        </w:object>
      </w:r>
      <w:r w:rsidRPr="00FD0269">
        <w:rPr>
          <w:rFonts w:ascii="Arial" w:eastAsia="Times New Roman" w:hAnsi="Arial" w:cs="Arial"/>
          <w:sz w:val="24"/>
          <w:szCs w:val="24"/>
          <w:lang w:val="es-CO" w:eastAsia="es-CO"/>
        </w:rPr>
        <w:t>Sí</w:t>
      </w:r>
    </w:p>
    <w:p w14:paraId="30DF9962" w14:textId="6ACE5A34" w:rsidR="002C0735" w:rsidRPr="00FD0269" w:rsidRDefault="002C0735" w:rsidP="00FD0269">
      <w:pPr>
        <w:numPr>
          <w:ilvl w:val="1"/>
          <w:numId w:val="3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CO" w:eastAsia="es-CO"/>
        </w:rPr>
      </w:pPr>
      <w:r w:rsidRPr="00FD0269">
        <w:rPr>
          <w:rFonts w:ascii="Arial" w:eastAsia="Times New Roman" w:hAnsi="Arial" w:cs="Arial"/>
        </w:rPr>
        <w:object w:dxaOrig="1440" w:dyaOrig="1440" w14:anchorId="21ED9F5B">
          <v:shape id="_x0000_i1145" type="#_x0000_t75" style="width:20.25pt;height:17.25pt" o:ole="">
            <v:imagedata r:id="rId11" o:title=""/>
          </v:shape>
          <w:control r:id="rId33" w:name="DefaultOcxName15" w:shapeid="_x0000_i1145"/>
        </w:object>
      </w:r>
      <w:r w:rsidRPr="00FD0269">
        <w:rPr>
          <w:rFonts w:ascii="Arial" w:eastAsia="Times New Roman" w:hAnsi="Arial" w:cs="Arial"/>
          <w:sz w:val="24"/>
          <w:szCs w:val="24"/>
          <w:lang w:val="es-CO" w:eastAsia="es-CO"/>
        </w:rPr>
        <w:t>No</w:t>
      </w:r>
    </w:p>
    <w:p w14:paraId="0D0C2377" w14:textId="77777777" w:rsidR="002C0735" w:rsidRDefault="002C0735" w:rsidP="00FD0269">
      <w:pPr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val="es-CO" w:eastAsia="es-CO"/>
        </w:rPr>
      </w:pPr>
      <w:r w:rsidRPr="00FD0269">
        <w:rPr>
          <w:rFonts w:ascii="Arial" w:eastAsia="Times New Roman" w:hAnsi="Arial" w:cs="Arial"/>
          <w:sz w:val="24"/>
          <w:szCs w:val="24"/>
          <w:lang w:val="es-CO" w:eastAsia="es-CO"/>
        </w:rPr>
        <w:lastRenderedPageBreak/>
        <w:t>Si respondió "Sí", describa brevemente algunas ideas de colaboración: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996DAD" w14:paraId="3F1C05AE" w14:textId="77777777" w:rsidTr="00137A8A">
        <w:tc>
          <w:tcPr>
            <w:tcW w:w="9016" w:type="dxa"/>
            <w:tcBorders>
              <w:bottom w:val="single" w:sz="4" w:space="0" w:color="auto"/>
            </w:tcBorders>
          </w:tcPr>
          <w:p w14:paraId="10BD0957" w14:textId="77777777" w:rsidR="00996DAD" w:rsidRDefault="00996DAD" w:rsidP="00137A8A">
            <w:pPr>
              <w:spacing w:beforeAutospacing="1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  <w:tr w:rsidR="00996DAD" w14:paraId="343A8B1D" w14:textId="77777777" w:rsidTr="00137A8A">
        <w:tc>
          <w:tcPr>
            <w:tcW w:w="9016" w:type="dxa"/>
            <w:tcBorders>
              <w:top w:val="single" w:sz="4" w:space="0" w:color="auto"/>
              <w:bottom w:val="single" w:sz="4" w:space="0" w:color="auto"/>
            </w:tcBorders>
          </w:tcPr>
          <w:p w14:paraId="3112AB18" w14:textId="77777777" w:rsidR="00996DAD" w:rsidRDefault="00996DAD" w:rsidP="00137A8A">
            <w:pPr>
              <w:spacing w:beforeAutospacing="1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  <w:tr w:rsidR="00996DAD" w14:paraId="6E50D68D" w14:textId="77777777" w:rsidTr="00137A8A">
        <w:tc>
          <w:tcPr>
            <w:tcW w:w="9016" w:type="dxa"/>
            <w:tcBorders>
              <w:top w:val="single" w:sz="4" w:space="0" w:color="auto"/>
              <w:bottom w:val="single" w:sz="4" w:space="0" w:color="auto"/>
            </w:tcBorders>
          </w:tcPr>
          <w:p w14:paraId="44F7B7BE" w14:textId="77777777" w:rsidR="00996DAD" w:rsidRDefault="00996DAD" w:rsidP="00137A8A">
            <w:pPr>
              <w:spacing w:beforeAutospacing="1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  <w:tr w:rsidR="00996DAD" w14:paraId="7C0D53DB" w14:textId="77777777" w:rsidTr="00137A8A">
        <w:tc>
          <w:tcPr>
            <w:tcW w:w="9016" w:type="dxa"/>
            <w:tcBorders>
              <w:top w:val="single" w:sz="4" w:space="0" w:color="auto"/>
              <w:bottom w:val="single" w:sz="4" w:space="0" w:color="auto"/>
            </w:tcBorders>
          </w:tcPr>
          <w:p w14:paraId="2E43D9F5" w14:textId="77777777" w:rsidR="00996DAD" w:rsidRDefault="00996DAD" w:rsidP="00137A8A">
            <w:pPr>
              <w:spacing w:beforeAutospacing="1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</w:p>
        </w:tc>
      </w:tr>
    </w:tbl>
    <w:p w14:paraId="0230FDAE" w14:textId="2A5062DA" w:rsidR="002C0735" w:rsidRDefault="002C0735" w:rsidP="00FD0269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val="es-CO" w:eastAsia="es-CO"/>
        </w:rPr>
      </w:pPr>
      <w:r w:rsidRPr="00FD0269">
        <w:rPr>
          <w:rFonts w:ascii="Arial" w:eastAsia="Times New Roman" w:hAnsi="Arial" w:cs="Arial"/>
          <w:b/>
          <w:bCs/>
          <w:sz w:val="24"/>
          <w:szCs w:val="24"/>
          <w:lang w:val="es-CO" w:eastAsia="es-CO"/>
        </w:rPr>
        <w:t xml:space="preserve">DATOS DEL </w:t>
      </w:r>
      <w:r w:rsidR="00AF22D4">
        <w:rPr>
          <w:rFonts w:ascii="Arial" w:eastAsia="Times New Roman" w:hAnsi="Arial" w:cs="Arial"/>
          <w:b/>
          <w:bCs/>
          <w:sz w:val="24"/>
          <w:szCs w:val="24"/>
          <w:lang w:val="es-CO" w:eastAsia="es-CO"/>
        </w:rPr>
        <w:t>DOCENTE ENCARGADO DE DESARROLLAR LA ESTRATEGIA</w:t>
      </w:r>
    </w:p>
    <w:tbl>
      <w:tblPr>
        <w:tblStyle w:val="Tablaconcuadrcula"/>
        <w:tblW w:w="9252" w:type="dxa"/>
        <w:tblLook w:val="04A0" w:firstRow="1" w:lastRow="0" w:firstColumn="1" w:lastColumn="0" w:noHBand="0" w:noVBand="1"/>
      </w:tblPr>
      <w:tblGrid>
        <w:gridCol w:w="3823"/>
        <w:gridCol w:w="5429"/>
      </w:tblGrid>
      <w:tr w:rsidR="00AF22D4" w14:paraId="0BE1DE4A" w14:textId="77777777" w:rsidTr="007735DE">
        <w:tc>
          <w:tcPr>
            <w:tcW w:w="3823" w:type="dxa"/>
          </w:tcPr>
          <w:p w14:paraId="372CE154" w14:textId="7734CB84" w:rsidR="00AF22D4" w:rsidRDefault="00AF22D4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>Nombre Completo</w:t>
            </w:r>
          </w:p>
        </w:tc>
        <w:tc>
          <w:tcPr>
            <w:tcW w:w="5429" w:type="dxa"/>
          </w:tcPr>
          <w:p w14:paraId="4FCD23C3" w14:textId="77777777" w:rsidR="00AF22D4" w:rsidRDefault="00AF22D4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</w:p>
        </w:tc>
      </w:tr>
      <w:tr w:rsidR="00AF22D4" w14:paraId="648A43C2" w14:textId="77777777" w:rsidTr="007735DE">
        <w:tc>
          <w:tcPr>
            <w:tcW w:w="3823" w:type="dxa"/>
          </w:tcPr>
          <w:p w14:paraId="73196651" w14:textId="3A751441" w:rsidR="00AF22D4" w:rsidRDefault="00AF22D4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 xml:space="preserve">Facultad </w:t>
            </w:r>
          </w:p>
        </w:tc>
        <w:tc>
          <w:tcPr>
            <w:tcW w:w="5429" w:type="dxa"/>
          </w:tcPr>
          <w:p w14:paraId="30771C6D" w14:textId="77777777" w:rsidR="00AF22D4" w:rsidRDefault="00AF22D4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</w:p>
        </w:tc>
      </w:tr>
      <w:tr w:rsidR="00AF22D4" w14:paraId="6F6D84B6" w14:textId="77777777" w:rsidTr="007735DE">
        <w:tc>
          <w:tcPr>
            <w:tcW w:w="3823" w:type="dxa"/>
          </w:tcPr>
          <w:p w14:paraId="2756523A" w14:textId="37B5EBDC" w:rsidR="007735DE" w:rsidRPr="007735DE" w:rsidRDefault="00AF22D4" w:rsidP="007735DE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 xml:space="preserve">Experiencia docente relevante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 xml:space="preserve">con la actividad </w:t>
            </w:r>
            <w:r w:rsidRPr="00FD026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>(breve descripción)</w:t>
            </w:r>
            <w:r w:rsidR="007735DE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 xml:space="preserve"> </w:t>
            </w:r>
          </w:p>
        </w:tc>
        <w:tc>
          <w:tcPr>
            <w:tcW w:w="5429" w:type="dxa"/>
          </w:tcPr>
          <w:p w14:paraId="359D525D" w14:textId="77777777" w:rsidR="00AF22D4" w:rsidRDefault="00AF22D4" w:rsidP="00FD0269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</w:p>
        </w:tc>
      </w:tr>
      <w:tr w:rsidR="007735DE" w14:paraId="3B181B5D" w14:textId="77777777" w:rsidTr="007735DE">
        <w:tc>
          <w:tcPr>
            <w:tcW w:w="3823" w:type="dxa"/>
          </w:tcPr>
          <w:p w14:paraId="5970EC2B" w14:textId="77777777" w:rsidR="007735DE" w:rsidRDefault="007735DE" w:rsidP="007735DE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</w:p>
          <w:p w14:paraId="1EECC1D7" w14:textId="1A1958D0" w:rsidR="007735DE" w:rsidRPr="00FD0269" w:rsidRDefault="007735DE" w:rsidP="007735DE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 xml:space="preserve">Manejo de otras lenguas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>(S</w:t>
            </w:r>
            <w:r w:rsidRPr="00FD026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>i aplica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>)</w:t>
            </w:r>
          </w:p>
        </w:tc>
        <w:tc>
          <w:tcPr>
            <w:tcW w:w="5429" w:type="dxa"/>
          </w:tcPr>
          <w:p w14:paraId="52F97F44" w14:textId="7A2DE5DD" w:rsidR="007735DE" w:rsidRPr="00FD0269" w:rsidRDefault="007735DE" w:rsidP="007735DE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</w:rPr>
              <w:object w:dxaOrig="1440" w:dyaOrig="1440" w14:anchorId="3C7E62C7">
                <v:shape id="_x0000_i1148" type="#_x0000_t75" style="width:20.25pt;height:17.25pt" o:ole="">
                  <v:imagedata r:id="rId11" o:title=""/>
                </v:shape>
                <w:control r:id="rId34" w:name="DefaultOcxName171111" w:shapeid="_x0000_i1148"/>
              </w:object>
            </w:r>
            <w:r w:rsidRPr="00FD0269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Inglés (Nivel: ___________)</w:t>
            </w:r>
          </w:p>
          <w:p w14:paraId="4894436C" w14:textId="55D159C7" w:rsidR="007735DE" w:rsidRPr="00FD0269" w:rsidRDefault="007735DE" w:rsidP="007735DE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</w:rPr>
              <w:object w:dxaOrig="1440" w:dyaOrig="1440" w14:anchorId="57A0423C">
                <v:shape id="_x0000_i1151" type="#_x0000_t75" style="width:20.25pt;height:17.25pt" o:ole="">
                  <v:imagedata r:id="rId11" o:title=""/>
                </v:shape>
                <w:control r:id="rId35" w:name="DefaultOcxName17131" w:shapeid="_x0000_i1151"/>
              </w:object>
            </w:r>
            <w:r w:rsidRPr="00FD0269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Portugués (Nivel: ___________)</w:t>
            </w:r>
          </w:p>
          <w:p w14:paraId="7AEB5967" w14:textId="7DB26A41" w:rsidR="007735DE" w:rsidRPr="00FD0269" w:rsidRDefault="007735DE" w:rsidP="007735DE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</w:rPr>
              <w:object w:dxaOrig="1440" w:dyaOrig="1440" w14:anchorId="3A19DEC0">
                <v:shape id="_x0000_i1154" type="#_x0000_t75" style="width:20.25pt;height:17.25pt" o:ole="">
                  <v:imagedata r:id="rId11" o:title=""/>
                </v:shape>
                <w:control r:id="rId36" w:name="DefaultOcxName18111" w:shapeid="_x0000_i1154"/>
              </w:object>
            </w:r>
            <w:r w:rsidRPr="00FD0269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Francés (Nivel: ___________)</w:t>
            </w:r>
          </w:p>
          <w:p w14:paraId="31D1B616" w14:textId="25F1D90F" w:rsidR="007735DE" w:rsidRDefault="007735DE" w:rsidP="007735DE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</w:rPr>
              <w:object w:dxaOrig="1440" w:dyaOrig="1440" w14:anchorId="0D833542">
                <v:shape id="_x0000_i1157" type="#_x0000_t75" style="width:20.25pt;height:17.25pt" o:ole="">
                  <v:imagedata r:id="rId11" o:title=""/>
                </v:shape>
                <w:control r:id="rId37" w:name="DefaultOcxName19111" w:shapeid="_x0000_i1157"/>
              </w:object>
            </w:r>
            <w:r w:rsidRPr="00FD0269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Alemán (Nivel: ___________)</w:t>
            </w:r>
          </w:p>
          <w:p w14:paraId="7BD525CD" w14:textId="5BD55F33" w:rsidR="007735DE" w:rsidRDefault="007735DE" w:rsidP="007735DE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</w:rPr>
              <w:object w:dxaOrig="1440" w:dyaOrig="1440" w14:anchorId="7D9EDFB8">
                <v:shape id="_x0000_i1160" type="#_x0000_t75" style="width:20.25pt;height:17.25pt" o:ole="">
                  <v:imagedata r:id="rId11" o:title=""/>
                </v:shape>
                <w:control r:id="rId38" w:name="DefaultOcxName171211" w:shapeid="_x0000_i1160"/>
              </w:object>
            </w:r>
            <w:r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 xml:space="preserve">Otro </w:t>
            </w:r>
            <w:r w:rsidRPr="00FD0269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>(Nivel: ___________)</w:t>
            </w:r>
          </w:p>
        </w:tc>
      </w:tr>
    </w:tbl>
    <w:p w14:paraId="6FA36F0C" w14:textId="652C4A97" w:rsidR="00F3702A" w:rsidRPr="00FD0269" w:rsidRDefault="0053065B" w:rsidP="00FD026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CO" w:eastAsia="es-CO"/>
        </w:rPr>
      </w:pPr>
      <w:r w:rsidRPr="0053065B">
        <w:rPr>
          <w:rFonts w:ascii="Arial" w:eastAsia="Times New Roman" w:hAnsi="Arial" w:cs="Arial"/>
          <w:sz w:val="24"/>
          <w:szCs w:val="24"/>
          <w:lang w:eastAsia="es-CO"/>
        </w:rPr>
        <w:t>Al suscribirse a esta estrategia, los docentes se comprometen a cumplir con los lineamientos establecidos para asegurar el adecuado desarrollo de la internacionalización del currículo. Además, asumen la responsabilidad de proporcionar información veraz y completa sobre el impacto y los resultados de la estrategia y los temas tratados</w:t>
      </w:r>
      <w:r>
        <w:rPr>
          <w:rFonts w:ascii="Arial" w:eastAsia="Times New Roman" w:hAnsi="Arial" w:cs="Arial"/>
          <w:sz w:val="24"/>
          <w:szCs w:val="24"/>
          <w:lang w:eastAsia="es-CO"/>
        </w:rPr>
        <w:t xml:space="preserve"> mediante el formato de (EVALUACIÓN DEL IMPACTO Y RESULTADOS DE </w:t>
      </w:r>
      <w:r w:rsidRPr="0053065B">
        <w:rPr>
          <w:rFonts w:ascii="Arial" w:eastAsia="Times New Roman" w:hAnsi="Arial" w:cs="Arial"/>
          <w:sz w:val="24"/>
          <w:szCs w:val="24"/>
          <w:lang w:eastAsia="es-CO"/>
        </w:rPr>
        <w:t xml:space="preserve">ESTRATEGIAS DE INTERNACIONALIZACIÓN DEL </w:t>
      </w:r>
      <w:r w:rsidR="00E97CBF" w:rsidRPr="0053065B">
        <w:rPr>
          <w:rFonts w:ascii="Arial" w:eastAsia="Times New Roman" w:hAnsi="Arial" w:cs="Arial"/>
          <w:sz w:val="24"/>
          <w:szCs w:val="24"/>
          <w:lang w:eastAsia="es-CO"/>
        </w:rPr>
        <w:t>CURRÍCULO</w:t>
      </w:r>
      <w:r w:rsidR="00E97CBF">
        <w:rPr>
          <w:rFonts w:ascii="Arial" w:eastAsia="Times New Roman" w:hAnsi="Arial" w:cs="Arial"/>
          <w:sz w:val="24"/>
          <w:szCs w:val="24"/>
          <w:lang w:eastAsia="es-CO"/>
        </w:rPr>
        <w:t xml:space="preserve"> DE LA </w:t>
      </w:r>
      <w:r w:rsidR="00095128">
        <w:rPr>
          <w:rFonts w:ascii="Arial" w:eastAsia="Times New Roman" w:hAnsi="Arial" w:cs="Arial"/>
          <w:sz w:val="24"/>
          <w:szCs w:val="24"/>
          <w:lang w:eastAsia="es-CO"/>
        </w:rPr>
        <w:t>ETITC</w:t>
      </w:r>
      <w:r>
        <w:rPr>
          <w:rFonts w:ascii="Arial" w:eastAsia="Times New Roman" w:hAnsi="Arial" w:cs="Arial"/>
          <w:sz w:val="24"/>
          <w:szCs w:val="24"/>
          <w:lang w:eastAsia="es-CO"/>
        </w:rPr>
        <w:t>)</w:t>
      </w: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4508"/>
        <w:gridCol w:w="5126"/>
      </w:tblGrid>
      <w:tr w:rsidR="00481EA0" w14:paraId="6DE3070F" w14:textId="77777777" w:rsidTr="00813663">
        <w:tc>
          <w:tcPr>
            <w:tcW w:w="4508" w:type="dxa"/>
          </w:tcPr>
          <w:p w14:paraId="2E566CA4" w14:textId="2B3D93F2" w:rsidR="00481EA0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 xml:space="preserve">Firma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>Docente ETITC</w:t>
            </w:r>
          </w:p>
          <w:p w14:paraId="44929C61" w14:textId="77777777" w:rsidR="00481EA0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</w:p>
          <w:p w14:paraId="50BFFBA4" w14:textId="77777777" w:rsidR="00481EA0" w:rsidRPr="00FD0269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</w:p>
        </w:tc>
        <w:tc>
          <w:tcPr>
            <w:tcW w:w="5126" w:type="dxa"/>
          </w:tcPr>
          <w:p w14:paraId="4786160C" w14:textId="625D3DE3" w:rsidR="00481EA0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 xml:space="preserve">Firma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 xml:space="preserve">Docente </w:t>
            </w:r>
            <w:r w:rsidRPr="00481EA0"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yellow"/>
                <w:lang w:val="es-CO" w:eastAsia="es-CO"/>
              </w:rPr>
              <w:t>ALIADO</w:t>
            </w:r>
          </w:p>
          <w:p w14:paraId="7E0897E8" w14:textId="77777777" w:rsidR="00481EA0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</w:p>
          <w:p w14:paraId="70259C1D" w14:textId="77777777" w:rsidR="00481EA0" w:rsidRPr="00FD0269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</w:p>
        </w:tc>
      </w:tr>
      <w:tr w:rsidR="00481EA0" w14:paraId="5DE4653A" w14:textId="77777777" w:rsidTr="00813663">
        <w:tc>
          <w:tcPr>
            <w:tcW w:w="4508" w:type="dxa"/>
            <w:tcBorders>
              <w:bottom w:val="single" w:sz="4" w:space="0" w:color="auto"/>
            </w:tcBorders>
          </w:tcPr>
          <w:p w14:paraId="3992B479" w14:textId="5010613D" w:rsidR="00481EA0" w:rsidRPr="00FD0269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>Cargo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>:</w:t>
            </w:r>
          </w:p>
        </w:tc>
        <w:tc>
          <w:tcPr>
            <w:tcW w:w="5126" w:type="dxa"/>
            <w:tcBorders>
              <w:bottom w:val="single" w:sz="4" w:space="0" w:color="auto"/>
            </w:tcBorders>
          </w:tcPr>
          <w:p w14:paraId="4C2260B2" w14:textId="1F6F3E00" w:rsidR="00481EA0" w:rsidRPr="00FD0269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>Cargo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>:</w:t>
            </w:r>
          </w:p>
        </w:tc>
      </w:tr>
      <w:tr w:rsidR="00481EA0" w14:paraId="6BF9B0AC" w14:textId="77777777" w:rsidTr="00813663">
        <w:tc>
          <w:tcPr>
            <w:tcW w:w="4508" w:type="dxa"/>
            <w:tcBorders>
              <w:bottom w:val="single" w:sz="4" w:space="0" w:color="auto"/>
            </w:tcBorders>
          </w:tcPr>
          <w:p w14:paraId="1E0C56BC" w14:textId="29CBA716" w:rsidR="00481EA0" w:rsidRPr="00FD0269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>Fecha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 xml:space="preserve"> firma:</w:t>
            </w:r>
          </w:p>
        </w:tc>
        <w:tc>
          <w:tcPr>
            <w:tcW w:w="5126" w:type="dxa"/>
            <w:tcBorders>
              <w:bottom w:val="single" w:sz="4" w:space="0" w:color="auto"/>
            </w:tcBorders>
          </w:tcPr>
          <w:p w14:paraId="5A683D04" w14:textId="04D5BC9B" w:rsidR="00481EA0" w:rsidRPr="00FD0269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>Fecha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 xml:space="preserve"> firma:</w:t>
            </w:r>
          </w:p>
        </w:tc>
      </w:tr>
      <w:tr w:rsidR="00481EA0" w14:paraId="5B727165" w14:textId="77777777" w:rsidTr="00813663">
        <w:tc>
          <w:tcPr>
            <w:tcW w:w="4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13D7F5" w14:textId="77777777" w:rsidR="00481EA0" w:rsidRPr="00FD0269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50BD13" w14:textId="77777777" w:rsidR="00481EA0" w:rsidRPr="00FD0269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</w:p>
        </w:tc>
      </w:tr>
      <w:tr w:rsidR="00481EA0" w14:paraId="76F7F062" w14:textId="77777777" w:rsidTr="00813663">
        <w:tc>
          <w:tcPr>
            <w:tcW w:w="4508" w:type="dxa"/>
            <w:tcBorders>
              <w:top w:val="single" w:sz="4" w:space="0" w:color="auto"/>
            </w:tcBorders>
          </w:tcPr>
          <w:p w14:paraId="348B0672" w14:textId="77777777" w:rsidR="00481EA0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 xml:space="preserve">Firma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 xml:space="preserve">Decano </w:t>
            </w:r>
          </w:p>
          <w:p w14:paraId="54830054" w14:textId="77777777" w:rsidR="00481EA0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</w:p>
          <w:p w14:paraId="6CE2DE43" w14:textId="76BF0E01" w:rsidR="00481EA0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</w:p>
        </w:tc>
        <w:tc>
          <w:tcPr>
            <w:tcW w:w="5126" w:type="dxa"/>
            <w:tcBorders>
              <w:top w:val="single" w:sz="4" w:space="0" w:color="auto"/>
            </w:tcBorders>
          </w:tcPr>
          <w:p w14:paraId="40B08A35" w14:textId="4BDAA4E4" w:rsidR="00481EA0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lastRenderedPageBreak/>
              <w:t xml:space="preserve">Firma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 xml:space="preserve">Decano </w:t>
            </w:r>
            <w:r w:rsidRPr="00481EA0"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yellow"/>
                <w:lang w:val="es-CO" w:eastAsia="es-CO"/>
              </w:rPr>
              <w:t>ALIADO</w:t>
            </w:r>
          </w:p>
          <w:p w14:paraId="4FB2D81D" w14:textId="77777777" w:rsidR="00481EA0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</w:p>
          <w:p w14:paraId="56758EE6" w14:textId="77777777" w:rsidR="00481EA0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</w:p>
        </w:tc>
      </w:tr>
      <w:tr w:rsidR="00481EA0" w14:paraId="55D600A5" w14:textId="77777777" w:rsidTr="00813663">
        <w:tc>
          <w:tcPr>
            <w:tcW w:w="4508" w:type="dxa"/>
            <w:tcBorders>
              <w:bottom w:val="single" w:sz="4" w:space="0" w:color="auto"/>
            </w:tcBorders>
          </w:tcPr>
          <w:p w14:paraId="20CDCFD9" w14:textId="5252DDB6" w:rsidR="00481EA0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lastRenderedPageBreak/>
              <w:t>Cargo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>:</w:t>
            </w:r>
          </w:p>
        </w:tc>
        <w:tc>
          <w:tcPr>
            <w:tcW w:w="5126" w:type="dxa"/>
            <w:tcBorders>
              <w:bottom w:val="single" w:sz="4" w:space="0" w:color="auto"/>
            </w:tcBorders>
          </w:tcPr>
          <w:p w14:paraId="12AB6F35" w14:textId="09AA3B81" w:rsidR="00481EA0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>Cargo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>:</w:t>
            </w:r>
          </w:p>
        </w:tc>
      </w:tr>
      <w:tr w:rsidR="00481EA0" w14:paraId="287F7262" w14:textId="77777777" w:rsidTr="00813663">
        <w:tc>
          <w:tcPr>
            <w:tcW w:w="4508" w:type="dxa"/>
            <w:tcBorders>
              <w:bottom w:val="single" w:sz="4" w:space="0" w:color="auto"/>
            </w:tcBorders>
          </w:tcPr>
          <w:p w14:paraId="0DE3A338" w14:textId="03B58458" w:rsidR="00481EA0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>Fecha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 xml:space="preserve"> firma:</w:t>
            </w:r>
          </w:p>
        </w:tc>
        <w:tc>
          <w:tcPr>
            <w:tcW w:w="5126" w:type="dxa"/>
            <w:tcBorders>
              <w:bottom w:val="single" w:sz="4" w:space="0" w:color="auto"/>
            </w:tcBorders>
          </w:tcPr>
          <w:p w14:paraId="70F956AF" w14:textId="355AC921" w:rsidR="00481EA0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>Fecha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 xml:space="preserve"> firma:</w:t>
            </w:r>
          </w:p>
        </w:tc>
      </w:tr>
      <w:tr w:rsidR="00481EA0" w14:paraId="4412E5C7" w14:textId="77777777" w:rsidTr="00813663">
        <w:tc>
          <w:tcPr>
            <w:tcW w:w="4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53E85A" w14:textId="77777777" w:rsidR="00481EA0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059ADC" w14:textId="77777777" w:rsidR="00481EA0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</w:p>
        </w:tc>
      </w:tr>
      <w:tr w:rsidR="00481EA0" w14:paraId="18D10C5C" w14:textId="77777777" w:rsidTr="00813663">
        <w:tc>
          <w:tcPr>
            <w:tcW w:w="4508" w:type="dxa"/>
            <w:tcBorders>
              <w:top w:val="single" w:sz="4" w:space="0" w:color="auto"/>
            </w:tcBorders>
          </w:tcPr>
          <w:p w14:paraId="331338EB" w14:textId="77777777" w:rsidR="00481EA0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 xml:space="preserve">Firma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>ORII ETITC</w:t>
            </w:r>
          </w:p>
          <w:p w14:paraId="037B66F7" w14:textId="77777777" w:rsidR="00481EA0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</w:p>
          <w:p w14:paraId="2405E6E0" w14:textId="1C01F20F" w:rsidR="00481EA0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</w:p>
        </w:tc>
        <w:tc>
          <w:tcPr>
            <w:tcW w:w="5126" w:type="dxa"/>
            <w:tcBorders>
              <w:top w:val="single" w:sz="4" w:space="0" w:color="auto"/>
            </w:tcBorders>
          </w:tcPr>
          <w:p w14:paraId="7894A06C" w14:textId="212C22BF" w:rsidR="00481EA0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 xml:space="preserve">Firma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 xml:space="preserve">ORI </w:t>
            </w:r>
            <w:r w:rsidRPr="00481EA0"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yellow"/>
                <w:lang w:val="es-CO" w:eastAsia="es-CO"/>
              </w:rPr>
              <w:t>ALIADO</w:t>
            </w:r>
          </w:p>
          <w:p w14:paraId="78DB3C40" w14:textId="77777777" w:rsidR="00481EA0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</w:p>
          <w:p w14:paraId="1176E237" w14:textId="77777777" w:rsidR="00481EA0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</w:p>
        </w:tc>
      </w:tr>
      <w:tr w:rsidR="00481EA0" w14:paraId="38389F52" w14:textId="77777777" w:rsidTr="00813663">
        <w:tc>
          <w:tcPr>
            <w:tcW w:w="4508" w:type="dxa"/>
          </w:tcPr>
          <w:p w14:paraId="26D3D7A0" w14:textId="352117C5" w:rsidR="00481EA0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>Cargo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>:</w:t>
            </w:r>
          </w:p>
        </w:tc>
        <w:tc>
          <w:tcPr>
            <w:tcW w:w="5126" w:type="dxa"/>
          </w:tcPr>
          <w:p w14:paraId="2803E36D" w14:textId="342E5484" w:rsidR="00481EA0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>Cargo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>:</w:t>
            </w:r>
          </w:p>
        </w:tc>
      </w:tr>
      <w:tr w:rsidR="00481EA0" w14:paraId="6035CE1D" w14:textId="77777777" w:rsidTr="00813663">
        <w:tc>
          <w:tcPr>
            <w:tcW w:w="4508" w:type="dxa"/>
          </w:tcPr>
          <w:p w14:paraId="13854EA1" w14:textId="337045D8" w:rsidR="00481EA0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>Fecha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 xml:space="preserve"> firma:</w:t>
            </w:r>
          </w:p>
        </w:tc>
        <w:tc>
          <w:tcPr>
            <w:tcW w:w="5126" w:type="dxa"/>
          </w:tcPr>
          <w:p w14:paraId="7C263114" w14:textId="7EE50CF0" w:rsidR="00481EA0" w:rsidRDefault="00481EA0" w:rsidP="00481EA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</w:pPr>
            <w:r w:rsidRPr="00FD026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>Fecha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 xml:space="preserve"> firma: </w:t>
            </w:r>
          </w:p>
        </w:tc>
      </w:tr>
    </w:tbl>
    <w:p w14:paraId="41C9AEC7" w14:textId="36346E31" w:rsidR="00C9238F" w:rsidRDefault="00C9238F" w:rsidP="00FD026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4741F67" w14:textId="45E55E7A" w:rsidR="00813663" w:rsidRDefault="00813663" w:rsidP="00FD0269">
      <w:pPr>
        <w:pStyle w:val="Sinespaciad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813663" w:rsidSect="00C15C8A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 w:code="9"/>
      <w:pgMar w:top="1440" w:right="1440" w:bottom="1008" w:left="1440" w:header="567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9D4BDA" w14:textId="77777777" w:rsidR="00137A8A" w:rsidRDefault="00137A8A" w:rsidP="00C9238F">
      <w:pPr>
        <w:spacing w:after="0" w:line="240" w:lineRule="auto"/>
      </w:pPr>
      <w:r>
        <w:separator/>
      </w:r>
    </w:p>
  </w:endnote>
  <w:endnote w:type="continuationSeparator" w:id="0">
    <w:p w14:paraId="30C0E196" w14:textId="77777777" w:rsidR="00137A8A" w:rsidRDefault="00137A8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064314A-A108-4BFF-8448-DE9542E3D841}"/>
    <w:embedBold r:id="rId2" w:fontKey="{116EDE9C-8C7A-4DFE-BE0B-EBC3AC605011}"/>
    <w:embedItalic r:id="rId3" w:fontKey="{7A00D476-03B4-482B-AE3B-B094C8BC183F}"/>
    <w:embedBoldItalic r:id="rId4" w:fontKey="{635169AF-53CE-4244-8BBC-E07C893817C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6ED65DA2-39DA-49FE-A0B8-8321699C6B98}"/>
    <w:embedBold r:id="rId6" w:fontKey="{5A65C382-9E79-423E-A8A9-B3476914E7DD}"/>
    <w:embedItalic r:id="rId7" w:fontKey="{B5BED46D-0609-40A2-877A-209C579B93A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0C12CEAF-BB56-44F7-B3C2-293C4023EB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7ED61B7E-6589-4D43-B94F-4DB198B733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E16F3" w14:textId="77777777" w:rsidR="00DF0210" w:rsidRDefault="00DF021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73" w:type="dxa"/>
      <w:tblInd w:w="-5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119"/>
      <w:gridCol w:w="425"/>
      <w:gridCol w:w="2268"/>
      <w:gridCol w:w="284"/>
      <w:gridCol w:w="2693"/>
      <w:gridCol w:w="284"/>
    </w:tblGrid>
    <w:tr w:rsidR="00137A8A" w:rsidRPr="007D7D7E" w14:paraId="6F4F8022" w14:textId="77777777" w:rsidTr="00D679EF">
      <w:trPr>
        <w:trHeight w:val="281"/>
      </w:trPr>
      <w:tc>
        <w:tcPr>
          <w:tcW w:w="311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14:paraId="7633E629" w14:textId="77777777" w:rsidR="00137A8A" w:rsidRPr="007D7D7E" w:rsidRDefault="00137A8A" w:rsidP="00137A8A">
          <w:pPr>
            <w:rPr>
              <w:rFonts w:ascii="Arial" w:hAnsi="Arial" w:cs="Arial"/>
              <w:b/>
              <w:bCs/>
              <w:sz w:val="18"/>
              <w:szCs w:val="18"/>
              <w:lang w:eastAsia="es-ES_tradnl"/>
            </w:rPr>
          </w:pPr>
          <w:proofErr w:type="spellStart"/>
          <w:r w:rsidRPr="007D7D7E">
            <w:rPr>
              <w:rFonts w:ascii="Arial" w:hAnsi="Arial" w:cs="Arial"/>
              <w:b/>
              <w:bCs/>
              <w:sz w:val="18"/>
              <w:szCs w:val="18"/>
              <w:lang w:eastAsia="es-ES_tradnl"/>
            </w:rPr>
            <w:t>CLASIF</w:t>
          </w:r>
          <w:proofErr w:type="spellEnd"/>
          <w:r w:rsidRPr="007D7D7E">
            <w:rPr>
              <w:rFonts w:ascii="Arial" w:hAnsi="Arial" w:cs="Arial"/>
              <w:b/>
              <w:bCs/>
              <w:sz w:val="18"/>
              <w:szCs w:val="18"/>
              <w:lang w:eastAsia="es-ES_tradnl"/>
            </w:rPr>
            <w:t>. DE CONFIDENCIALIDAD</w:t>
          </w:r>
        </w:p>
      </w:tc>
      <w:tc>
        <w:tcPr>
          <w:tcW w:w="42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14:paraId="4011B6D8" w14:textId="2BCE671B" w:rsidR="00137A8A" w:rsidRPr="007D7D7E" w:rsidRDefault="00137A8A" w:rsidP="00137A8A">
          <w:pPr>
            <w:ind w:right="-541"/>
            <w:rPr>
              <w:rFonts w:ascii="Arial" w:hAnsi="Arial" w:cs="Arial"/>
              <w:sz w:val="18"/>
              <w:szCs w:val="18"/>
              <w:lang w:eastAsia="es-ES_tradnl"/>
            </w:rPr>
          </w:pPr>
          <w:proofErr w:type="spellStart"/>
          <w:r>
            <w:rPr>
              <w:rFonts w:ascii="Arial" w:hAnsi="Arial" w:cs="Arial"/>
              <w:sz w:val="18"/>
              <w:szCs w:val="18"/>
              <w:lang w:eastAsia="es-ES_tradnl"/>
            </w:rPr>
            <w:t>IPB</w:t>
          </w:r>
          <w:proofErr w:type="spellEnd"/>
        </w:p>
      </w:tc>
      <w:tc>
        <w:tcPr>
          <w:tcW w:w="2268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vAlign w:val="center"/>
          <w:hideMark/>
        </w:tcPr>
        <w:p w14:paraId="02A0515E" w14:textId="77777777" w:rsidR="00137A8A" w:rsidRPr="007D7D7E" w:rsidRDefault="00137A8A" w:rsidP="00137A8A">
          <w:pPr>
            <w:ind w:left="-74"/>
            <w:jc w:val="right"/>
            <w:rPr>
              <w:rFonts w:ascii="Arial" w:hAnsi="Arial" w:cs="Arial"/>
              <w:b/>
              <w:bCs/>
              <w:sz w:val="18"/>
              <w:szCs w:val="18"/>
              <w:lang w:eastAsia="es-ES_tradnl"/>
            </w:rPr>
          </w:pPr>
          <w:proofErr w:type="spellStart"/>
          <w:r w:rsidRPr="007D7D7E">
            <w:rPr>
              <w:rFonts w:ascii="Arial" w:hAnsi="Arial" w:cs="Arial"/>
              <w:b/>
              <w:bCs/>
              <w:sz w:val="18"/>
              <w:szCs w:val="18"/>
              <w:lang w:eastAsia="es-ES_tradnl"/>
            </w:rPr>
            <w:t>CLASIF</w:t>
          </w:r>
          <w:proofErr w:type="spellEnd"/>
          <w:r w:rsidRPr="007D7D7E">
            <w:rPr>
              <w:rFonts w:ascii="Arial" w:hAnsi="Arial" w:cs="Arial"/>
              <w:b/>
              <w:bCs/>
              <w:sz w:val="18"/>
              <w:szCs w:val="18"/>
              <w:lang w:eastAsia="es-ES_tradnl"/>
            </w:rPr>
            <w:t>. DE INTEGRIDAD</w:t>
          </w:r>
        </w:p>
      </w:tc>
      <w:tc>
        <w:tcPr>
          <w:tcW w:w="284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14:paraId="5B5E2EE8" w14:textId="77777777" w:rsidR="00137A8A" w:rsidRPr="00137A8A" w:rsidRDefault="00137A8A" w:rsidP="00137A8A">
          <w:pPr>
            <w:jc w:val="center"/>
            <w:rPr>
              <w:rFonts w:ascii="Arial" w:hAnsi="Arial" w:cs="Arial"/>
              <w:b/>
              <w:sz w:val="18"/>
              <w:szCs w:val="18"/>
              <w:lang w:eastAsia="es-ES_tradnl"/>
            </w:rPr>
          </w:pPr>
          <w:r w:rsidRPr="00137A8A">
            <w:rPr>
              <w:rFonts w:ascii="Arial" w:hAnsi="Arial" w:cs="Arial"/>
              <w:b/>
              <w:sz w:val="18"/>
              <w:szCs w:val="18"/>
              <w:lang w:eastAsia="es-ES_tradnl"/>
            </w:rPr>
            <w:t>A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vAlign w:val="center"/>
          <w:hideMark/>
        </w:tcPr>
        <w:p w14:paraId="473A571F" w14:textId="77777777" w:rsidR="00137A8A" w:rsidRPr="007D7D7E" w:rsidRDefault="00137A8A" w:rsidP="00137A8A">
          <w:pPr>
            <w:ind w:left="-63"/>
            <w:jc w:val="right"/>
            <w:rPr>
              <w:rFonts w:ascii="Arial" w:hAnsi="Arial" w:cs="Arial"/>
              <w:b/>
              <w:bCs/>
              <w:sz w:val="18"/>
              <w:szCs w:val="18"/>
              <w:lang w:eastAsia="es-ES_tradnl"/>
            </w:rPr>
          </w:pPr>
          <w:proofErr w:type="spellStart"/>
          <w:r w:rsidRPr="007D7D7E">
            <w:rPr>
              <w:rFonts w:ascii="Arial" w:hAnsi="Arial" w:cs="Arial"/>
              <w:b/>
              <w:bCs/>
              <w:sz w:val="18"/>
              <w:szCs w:val="18"/>
              <w:lang w:eastAsia="es-ES_tradnl"/>
            </w:rPr>
            <w:t>CLASIF</w:t>
          </w:r>
          <w:proofErr w:type="spellEnd"/>
          <w:r w:rsidRPr="007D7D7E">
            <w:rPr>
              <w:rFonts w:ascii="Arial" w:hAnsi="Arial" w:cs="Arial"/>
              <w:b/>
              <w:bCs/>
              <w:sz w:val="18"/>
              <w:szCs w:val="18"/>
              <w:lang w:eastAsia="es-ES_tradnl"/>
            </w:rPr>
            <w:t>. DE DISPONIBILIDAD</w:t>
          </w:r>
        </w:p>
      </w:tc>
      <w:tc>
        <w:tcPr>
          <w:tcW w:w="284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14:paraId="242D0CC4" w14:textId="77777777" w:rsidR="00137A8A" w:rsidRPr="00137A8A" w:rsidRDefault="00137A8A" w:rsidP="00137A8A">
          <w:pPr>
            <w:jc w:val="center"/>
            <w:rPr>
              <w:rFonts w:ascii="Arial" w:hAnsi="Arial" w:cs="Arial"/>
              <w:b/>
              <w:sz w:val="18"/>
              <w:szCs w:val="18"/>
              <w:lang w:eastAsia="es-ES_tradnl"/>
            </w:rPr>
          </w:pPr>
          <w:r w:rsidRPr="00137A8A">
            <w:rPr>
              <w:rFonts w:ascii="Arial" w:hAnsi="Arial" w:cs="Arial"/>
              <w:b/>
              <w:sz w:val="18"/>
              <w:szCs w:val="18"/>
              <w:lang w:eastAsia="es-ES_tradnl"/>
            </w:rPr>
            <w:t>2</w:t>
          </w:r>
        </w:p>
      </w:tc>
    </w:tr>
  </w:tbl>
  <w:p w14:paraId="7314341C" w14:textId="77777777" w:rsidR="00137A8A" w:rsidRPr="00271867" w:rsidRDefault="00137A8A" w:rsidP="00137A8A">
    <w:pPr>
      <w:pStyle w:val="Piedepgina"/>
      <w:rPr>
        <w:rFonts w:ascii="Arial" w:hAnsi="Arial" w:cs="Arial"/>
        <w:i/>
        <w:sz w:val="16"/>
        <w:szCs w:val="16"/>
      </w:rPr>
    </w:pPr>
    <w:bookmarkStart w:id="1" w:name="_Hlk201219709"/>
    <w:r w:rsidRPr="00271867">
      <w:rPr>
        <w:rFonts w:ascii="Arial" w:hAnsi="Arial" w:cs="Arial"/>
        <w:i/>
        <w:sz w:val="16"/>
        <w:szCs w:val="16"/>
      </w:rPr>
      <w:t xml:space="preserve">Documento controlado por el Sistema de Gestión de la Calidad </w:t>
    </w:r>
  </w:p>
  <w:p w14:paraId="69201B9E" w14:textId="77777777" w:rsidR="00137A8A" w:rsidRPr="00271867" w:rsidRDefault="00137A8A" w:rsidP="00137A8A">
    <w:pPr>
      <w:pStyle w:val="Piedepgina"/>
      <w:rPr>
        <w:rFonts w:ascii="Arial" w:hAnsi="Arial" w:cs="Arial"/>
        <w:i/>
        <w:sz w:val="16"/>
        <w:szCs w:val="16"/>
      </w:rPr>
    </w:pPr>
    <w:r w:rsidRPr="00271867">
      <w:rPr>
        <w:rFonts w:ascii="Arial" w:hAnsi="Arial" w:cs="Arial"/>
        <w:i/>
        <w:sz w:val="16"/>
        <w:szCs w:val="16"/>
      </w:rPr>
      <w:t>Asegúrese que corresponde a la última versión consultando el micrositio de calidad de la Escuela Tecnológica Instituto Técnico Central (ETITC)</w:t>
    </w:r>
  </w:p>
  <w:bookmarkEnd w:id="1"/>
  <w:p w14:paraId="1385B0BE" w14:textId="7CCBAFA7" w:rsidR="00137A8A" w:rsidRPr="00137A8A" w:rsidRDefault="00137A8A" w:rsidP="00137A8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F48E86" w14:textId="77777777" w:rsidR="00DF0210" w:rsidRDefault="00DF02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5776CC" w14:textId="77777777" w:rsidR="00137A8A" w:rsidRDefault="00137A8A" w:rsidP="00C9238F">
      <w:pPr>
        <w:spacing w:after="0" w:line="240" w:lineRule="auto"/>
      </w:pPr>
      <w:r>
        <w:separator/>
      </w:r>
    </w:p>
  </w:footnote>
  <w:footnote w:type="continuationSeparator" w:id="0">
    <w:p w14:paraId="79E1D297" w14:textId="77777777" w:rsidR="00137A8A" w:rsidRDefault="00137A8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ABCFE" w14:textId="77777777" w:rsidR="00DF0210" w:rsidRDefault="00DF021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C9832" w14:textId="16DB53AC" w:rsidR="00137A8A" w:rsidRPr="00C15C8A" w:rsidRDefault="00137A8A">
    <w:pPr>
      <w:rPr>
        <w:rFonts w:ascii="Arial" w:hAnsi="Arial" w:cs="Arial"/>
        <w:sz w:val="22"/>
        <w:szCs w:val="22"/>
      </w:rPr>
    </w:pPr>
  </w:p>
  <w:tbl>
    <w:tblPr>
      <w:tblStyle w:val="Tablaconcuadrcula"/>
      <w:tblW w:w="9781" w:type="dxa"/>
      <w:tblInd w:w="-5" w:type="dxa"/>
      <w:tblLook w:val="04A0" w:firstRow="1" w:lastRow="0" w:firstColumn="1" w:lastColumn="0" w:noHBand="0" w:noVBand="1"/>
    </w:tblPr>
    <w:tblGrid>
      <w:gridCol w:w="2575"/>
      <w:gridCol w:w="4655"/>
      <w:gridCol w:w="2551"/>
    </w:tblGrid>
    <w:tr w:rsidR="00137A8A" w14:paraId="44D5051E" w14:textId="77777777" w:rsidTr="00DF0210">
      <w:trPr>
        <w:trHeight w:val="1812"/>
      </w:trPr>
      <w:tc>
        <w:tcPr>
          <w:tcW w:w="2575" w:type="dxa"/>
        </w:tcPr>
        <w:p w14:paraId="71BC1C86" w14:textId="4D028E25" w:rsidR="00137A8A" w:rsidRDefault="00137A8A" w:rsidP="00C15C8A">
          <w:pPr>
            <w:rPr>
              <w:rFonts w:ascii="Arial" w:eastAsia="Arial" w:hAnsi="Arial" w:cs="Arial"/>
              <w:b/>
              <w:bCs/>
              <w:sz w:val="18"/>
              <w:szCs w:val="18"/>
              <w:lang w:val="es-MX"/>
            </w:rPr>
          </w:pPr>
          <w:r w:rsidRPr="00DF2CAB">
            <w:rPr>
              <w:noProof/>
              <w:sz w:val="18"/>
              <w:szCs w:val="18"/>
            </w:rPr>
            <w:drawing>
              <wp:anchor distT="0" distB="0" distL="114300" distR="114300" simplePos="0" relativeHeight="251659264" behindDoc="0" locked="0" layoutInCell="1" allowOverlap="1" wp14:anchorId="2B25E9D8" wp14:editId="01EAC453">
                <wp:simplePos x="0" y="0"/>
                <wp:positionH relativeFrom="column">
                  <wp:posOffset>417195</wp:posOffset>
                </wp:positionH>
                <wp:positionV relativeFrom="paragraph">
                  <wp:posOffset>48895</wp:posOffset>
                </wp:positionV>
                <wp:extent cx="608330" cy="573120"/>
                <wp:effectExtent l="0" t="0" r="1270" b="0"/>
                <wp:wrapNone/>
                <wp:docPr id="1742688750" name="Imagen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400000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12">
                          <a:extLst>
                            <a:ext uri="{FF2B5EF4-FFF2-40B4-BE49-F238E27FC236}">
                              <a16:creationId xmlns:a16="http://schemas.microsoft.com/office/drawing/2014/main" id="{00000000-0008-0000-0000-00000400000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1285" cy="575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D3EB5D0" w14:textId="4C875ADA" w:rsidR="00137A8A" w:rsidRDefault="00137A8A" w:rsidP="00C15C8A">
          <w:pPr>
            <w:jc w:val="center"/>
            <w:rPr>
              <w:rFonts w:ascii="Arial" w:eastAsia="Arial" w:hAnsi="Arial" w:cs="Arial"/>
              <w:b/>
              <w:bCs/>
              <w:sz w:val="18"/>
              <w:szCs w:val="18"/>
              <w:lang w:val="es-MX"/>
            </w:rPr>
          </w:pPr>
        </w:p>
        <w:p w14:paraId="24751889" w14:textId="100A51C8" w:rsidR="00137A8A" w:rsidRDefault="00137A8A" w:rsidP="00C15C8A">
          <w:pPr>
            <w:jc w:val="center"/>
            <w:rPr>
              <w:rFonts w:ascii="Arial" w:eastAsia="Arial" w:hAnsi="Arial" w:cs="Arial"/>
              <w:b/>
              <w:bCs/>
              <w:sz w:val="18"/>
              <w:szCs w:val="18"/>
              <w:lang w:val="es-MX"/>
            </w:rPr>
          </w:pPr>
        </w:p>
        <w:p w14:paraId="64D0ED29" w14:textId="7BFF0625" w:rsidR="00137A8A" w:rsidRDefault="00137A8A" w:rsidP="00C15C8A">
          <w:pPr>
            <w:jc w:val="center"/>
            <w:rPr>
              <w:rFonts w:ascii="Arial" w:eastAsia="Arial" w:hAnsi="Arial" w:cs="Arial"/>
              <w:b/>
              <w:bCs/>
              <w:sz w:val="18"/>
              <w:szCs w:val="18"/>
              <w:lang w:val="es-MX"/>
            </w:rPr>
          </w:pPr>
        </w:p>
        <w:p w14:paraId="01808287" w14:textId="71405B7C" w:rsidR="00137A8A" w:rsidRDefault="00137A8A" w:rsidP="00C15C8A">
          <w:pPr>
            <w:jc w:val="center"/>
            <w:rPr>
              <w:rFonts w:ascii="Arial" w:eastAsia="Arial" w:hAnsi="Arial" w:cs="Arial"/>
              <w:b/>
              <w:bCs/>
              <w:sz w:val="18"/>
              <w:szCs w:val="18"/>
              <w:lang w:val="es-MX"/>
            </w:rPr>
          </w:pPr>
        </w:p>
        <w:p w14:paraId="1F1BA1C0" w14:textId="3E273747" w:rsidR="00137A8A" w:rsidRPr="00DF2CAB" w:rsidRDefault="00137A8A" w:rsidP="00137A8A">
          <w:pPr>
            <w:jc w:val="center"/>
          </w:pPr>
          <w:r w:rsidRPr="6432FCE3">
            <w:rPr>
              <w:rFonts w:ascii="Arial" w:eastAsia="Arial" w:hAnsi="Arial" w:cs="Arial"/>
              <w:b/>
              <w:bCs/>
              <w:sz w:val="18"/>
              <w:szCs w:val="18"/>
              <w:lang w:val="es-MX"/>
            </w:rPr>
            <w:t>Escuela Tecnológica</w:t>
          </w:r>
        </w:p>
        <w:p w14:paraId="021911A7" w14:textId="77777777" w:rsidR="00137A8A" w:rsidRPr="00DF2CAB" w:rsidRDefault="00137A8A" w:rsidP="00137A8A">
          <w:pPr>
            <w:jc w:val="center"/>
          </w:pPr>
          <w:r w:rsidRPr="6432FCE3">
            <w:rPr>
              <w:rFonts w:ascii="Arial" w:eastAsia="Arial" w:hAnsi="Arial" w:cs="Arial"/>
              <w:b/>
              <w:bCs/>
              <w:sz w:val="18"/>
              <w:szCs w:val="18"/>
              <w:lang w:val="es-MX"/>
            </w:rPr>
            <w:t>Instituto Técnico Central</w:t>
          </w:r>
        </w:p>
        <w:p w14:paraId="3FAD4CCF" w14:textId="16C6F169" w:rsidR="00137A8A" w:rsidRDefault="00137A8A" w:rsidP="00137A8A">
          <w:pPr>
            <w:ind w:right="-285"/>
            <w:jc w:val="center"/>
            <w:rPr>
              <w:rFonts w:cstheme="minorHAnsi"/>
              <w:b/>
            </w:rPr>
          </w:pPr>
          <w:r w:rsidRPr="6432FCE3">
            <w:rPr>
              <w:rFonts w:ascii="Arial" w:eastAsia="Arial" w:hAnsi="Arial" w:cs="Arial"/>
              <w:sz w:val="16"/>
              <w:szCs w:val="16"/>
              <w:lang w:val="es-MX"/>
            </w:rPr>
            <w:t>Establecimiento Público de Educación Superior</w:t>
          </w:r>
        </w:p>
      </w:tc>
      <w:tc>
        <w:tcPr>
          <w:tcW w:w="4655" w:type="dxa"/>
        </w:tcPr>
        <w:p w14:paraId="76686A40" w14:textId="77777777" w:rsidR="00137A8A" w:rsidRPr="00137A8A" w:rsidRDefault="00137A8A" w:rsidP="00037CC3">
          <w:pPr>
            <w:spacing w:before="100" w:beforeAutospacing="1" w:after="100" w:afterAutospacing="1"/>
            <w:rPr>
              <w:rFonts w:ascii="Arial" w:hAnsi="Arial" w:cs="Arial"/>
              <w:b/>
              <w:sz w:val="22"/>
              <w:szCs w:val="22"/>
            </w:rPr>
          </w:pPr>
        </w:p>
        <w:p w14:paraId="1EC11D47" w14:textId="77777777" w:rsidR="00137A8A" w:rsidRPr="00137A8A" w:rsidRDefault="00137A8A" w:rsidP="00037CC3">
          <w:pPr>
            <w:spacing w:before="100" w:beforeAutospacing="1" w:after="100" w:afterAutospacing="1"/>
            <w:jc w:val="center"/>
            <w:rPr>
              <w:rFonts w:ascii="Arial" w:eastAsia="Times New Roman" w:hAnsi="Arial" w:cs="Arial"/>
              <w:sz w:val="22"/>
              <w:szCs w:val="22"/>
              <w:lang w:val="es-CO" w:eastAsia="es-CO"/>
            </w:rPr>
          </w:pPr>
          <w:r w:rsidRPr="00137A8A">
            <w:rPr>
              <w:rFonts w:ascii="Arial" w:eastAsia="Times New Roman" w:hAnsi="Arial" w:cs="Arial"/>
              <w:b/>
              <w:bCs/>
              <w:sz w:val="22"/>
              <w:szCs w:val="22"/>
              <w:lang w:val="es-CO" w:eastAsia="es-CO"/>
            </w:rPr>
            <w:t>FORMATO DE SUSCRIPCIÓN A ESTRATEGIAS DE INTERNACIONALIZACIÓN DEL CURRÍCULO</w:t>
          </w:r>
        </w:p>
      </w:tc>
      <w:tc>
        <w:tcPr>
          <w:tcW w:w="2551" w:type="dxa"/>
        </w:tcPr>
        <w:p w14:paraId="6BF5C142" w14:textId="28CE2F21" w:rsidR="00137A8A" w:rsidRPr="00137A8A" w:rsidRDefault="00137A8A" w:rsidP="00C15C8A">
          <w:pPr>
            <w:jc w:val="both"/>
            <w:rPr>
              <w:rFonts w:ascii="Arial" w:hAnsi="Arial" w:cs="Arial"/>
              <w:b/>
              <w:sz w:val="22"/>
              <w:szCs w:val="22"/>
              <w:lang w:val="es-MX"/>
            </w:rPr>
          </w:pPr>
          <w:r w:rsidRPr="00137A8A">
            <w:rPr>
              <w:rFonts w:ascii="Arial" w:hAnsi="Arial" w:cs="Arial"/>
              <w:b/>
              <w:sz w:val="22"/>
              <w:szCs w:val="22"/>
              <w:lang w:val="es-MX"/>
            </w:rPr>
            <w:t xml:space="preserve">CÓDIGO: </w:t>
          </w:r>
          <w:r w:rsidRPr="00137A8A">
            <w:rPr>
              <w:rFonts w:ascii="Arial" w:hAnsi="Arial" w:cs="Arial"/>
              <w:b/>
              <w:sz w:val="22"/>
              <w:szCs w:val="22"/>
              <w:shd w:val="clear" w:color="auto" w:fill="FFFFFF"/>
            </w:rPr>
            <w:t>GIN-FO-06</w:t>
          </w:r>
          <w:r w:rsidRPr="00137A8A">
            <w:rPr>
              <w:rFonts w:ascii="Arial" w:hAnsi="Arial" w:cs="Arial"/>
              <w:b/>
              <w:sz w:val="22"/>
              <w:szCs w:val="22"/>
              <w:lang w:val="es-MX"/>
            </w:rPr>
            <w:t xml:space="preserve">  </w:t>
          </w:r>
        </w:p>
        <w:p w14:paraId="4E03EBC0" w14:textId="77777777" w:rsidR="00137A8A" w:rsidRPr="00137A8A" w:rsidRDefault="00137A8A" w:rsidP="00C15C8A">
          <w:pPr>
            <w:jc w:val="both"/>
            <w:rPr>
              <w:rFonts w:ascii="Arial" w:hAnsi="Arial" w:cs="Arial"/>
              <w:b/>
              <w:sz w:val="22"/>
              <w:szCs w:val="22"/>
              <w:lang w:val="es-MX"/>
            </w:rPr>
          </w:pPr>
        </w:p>
        <w:p w14:paraId="0777F873" w14:textId="3E4FF433" w:rsidR="00137A8A" w:rsidRPr="00137A8A" w:rsidRDefault="00137A8A" w:rsidP="00C15C8A">
          <w:pPr>
            <w:jc w:val="both"/>
            <w:rPr>
              <w:rFonts w:ascii="Arial" w:hAnsi="Arial" w:cs="Arial"/>
              <w:b/>
              <w:sz w:val="22"/>
              <w:szCs w:val="22"/>
              <w:lang w:val="es-MX"/>
            </w:rPr>
          </w:pPr>
          <w:r w:rsidRPr="00137A8A">
            <w:rPr>
              <w:rFonts w:ascii="Arial" w:hAnsi="Arial" w:cs="Arial"/>
              <w:b/>
              <w:sz w:val="22"/>
              <w:szCs w:val="22"/>
              <w:lang w:val="es-MX"/>
            </w:rPr>
            <w:t xml:space="preserve">VERSIÓN: 1 </w:t>
          </w:r>
        </w:p>
        <w:p w14:paraId="20830322" w14:textId="77777777" w:rsidR="00137A8A" w:rsidRPr="00137A8A" w:rsidRDefault="00137A8A" w:rsidP="00C15C8A">
          <w:pPr>
            <w:jc w:val="both"/>
            <w:rPr>
              <w:rFonts w:ascii="Arial" w:hAnsi="Arial" w:cs="Arial"/>
              <w:b/>
              <w:sz w:val="22"/>
              <w:szCs w:val="22"/>
              <w:lang w:val="es-MX"/>
            </w:rPr>
          </w:pPr>
        </w:p>
        <w:p w14:paraId="5D1C0166" w14:textId="1084AA6E" w:rsidR="00137A8A" w:rsidRPr="00137A8A" w:rsidRDefault="00137A8A" w:rsidP="00C15C8A">
          <w:pPr>
            <w:jc w:val="both"/>
            <w:rPr>
              <w:rFonts w:ascii="Arial" w:hAnsi="Arial" w:cs="Arial"/>
              <w:b/>
              <w:sz w:val="22"/>
              <w:szCs w:val="22"/>
              <w:lang w:val="es-MX"/>
            </w:rPr>
          </w:pPr>
          <w:r w:rsidRPr="00137A8A">
            <w:rPr>
              <w:rFonts w:ascii="Arial" w:hAnsi="Arial" w:cs="Arial"/>
              <w:b/>
              <w:sz w:val="22"/>
              <w:szCs w:val="22"/>
              <w:lang w:val="es-MX"/>
            </w:rPr>
            <w:t>VIGENCIA: 2025-06-16</w:t>
          </w:r>
        </w:p>
        <w:p w14:paraId="166E7BED" w14:textId="77777777" w:rsidR="00137A8A" w:rsidRPr="00137A8A" w:rsidRDefault="00137A8A" w:rsidP="00C15C8A">
          <w:pPr>
            <w:jc w:val="both"/>
            <w:rPr>
              <w:rFonts w:ascii="Arial" w:hAnsi="Arial" w:cs="Arial"/>
              <w:b/>
              <w:sz w:val="22"/>
              <w:szCs w:val="22"/>
              <w:lang w:val="es-MX"/>
            </w:rPr>
          </w:pPr>
        </w:p>
        <w:p w14:paraId="718CE25D" w14:textId="2794ECB8" w:rsidR="00137A8A" w:rsidRPr="00137A8A" w:rsidRDefault="00137A8A" w:rsidP="00C15C8A">
          <w:pPr>
            <w:ind w:right="-285"/>
            <w:jc w:val="both"/>
            <w:rPr>
              <w:rFonts w:ascii="Arial" w:hAnsi="Arial" w:cs="Arial"/>
              <w:b/>
              <w:sz w:val="22"/>
              <w:szCs w:val="22"/>
            </w:rPr>
          </w:pPr>
          <w:r w:rsidRPr="00137A8A">
            <w:rPr>
              <w:rFonts w:ascii="Arial" w:hAnsi="Arial" w:cs="Arial"/>
              <w:b/>
              <w:sz w:val="22"/>
              <w:szCs w:val="22"/>
              <w:lang w:val="es-MX"/>
            </w:rPr>
            <w:t xml:space="preserve">PÁGINA:     </w:t>
          </w:r>
          <w:r w:rsidRPr="00137A8A">
            <w:rPr>
              <w:rStyle w:val="Nmerodepgina"/>
              <w:rFonts w:ascii="Arial" w:hAnsi="Arial" w:cs="Arial"/>
              <w:b/>
              <w:sz w:val="22"/>
              <w:szCs w:val="22"/>
            </w:rPr>
            <w:fldChar w:fldCharType="begin"/>
          </w:r>
          <w:r w:rsidRPr="00137A8A">
            <w:rPr>
              <w:rStyle w:val="Nmerodepgina"/>
              <w:rFonts w:ascii="Arial" w:hAnsi="Arial" w:cs="Arial"/>
              <w:b/>
              <w:sz w:val="22"/>
              <w:szCs w:val="22"/>
            </w:rPr>
            <w:instrText xml:space="preserve"> PAGE </w:instrText>
          </w:r>
          <w:r w:rsidRPr="00137A8A">
            <w:rPr>
              <w:rStyle w:val="Nmerodepgina"/>
              <w:rFonts w:ascii="Arial" w:hAnsi="Arial" w:cs="Arial"/>
              <w:b/>
              <w:sz w:val="22"/>
              <w:szCs w:val="22"/>
            </w:rPr>
            <w:fldChar w:fldCharType="separate"/>
          </w:r>
          <w:r w:rsidRPr="00137A8A">
            <w:rPr>
              <w:rStyle w:val="Nmerodepgina"/>
              <w:rFonts w:ascii="Arial" w:hAnsi="Arial" w:cs="Arial"/>
              <w:b/>
              <w:sz w:val="22"/>
              <w:szCs w:val="22"/>
            </w:rPr>
            <w:t>7</w:t>
          </w:r>
          <w:r w:rsidRPr="00137A8A">
            <w:rPr>
              <w:rStyle w:val="Nmerodepgina"/>
              <w:rFonts w:ascii="Arial" w:hAnsi="Arial" w:cs="Arial"/>
              <w:b/>
              <w:sz w:val="22"/>
              <w:szCs w:val="22"/>
            </w:rPr>
            <w:fldChar w:fldCharType="end"/>
          </w:r>
          <w:r w:rsidRPr="00137A8A">
            <w:rPr>
              <w:rStyle w:val="Nmerodepgina"/>
              <w:rFonts w:ascii="Arial" w:hAnsi="Arial" w:cs="Arial"/>
              <w:b/>
              <w:sz w:val="22"/>
              <w:szCs w:val="22"/>
            </w:rPr>
            <w:t xml:space="preserve">  de </w:t>
          </w:r>
          <w:r w:rsidRPr="00137A8A">
            <w:rPr>
              <w:rStyle w:val="Nmerodepgina"/>
              <w:rFonts w:ascii="Arial" w:hAnsi="Arial" w:cs="Arial"/>
              <w:b/>
              <w:sz w:val="22"/>
              <w:szCs w:val="22"/>
            </w:rPr>
            <w:fldChar w:fldCharType="begin"/>
          </w:r>
          <w:r w:rsidRPr="00137A8A">
            <w:rPr>
              <w:rStyle w:val="Nmerodepgina"/>
              <w:rFonts w:ascii="Arial" w:hAnsi="Arial" w:cs="Arial"/>
              <w:b/>
              <w:sz w:val="22"/>
              <w:szCs w:val="22"/>
            </w:rPr>
            <w:instrText xml:space="preserve"> NUMPAGES </w:instrText>
          </w:r>
          <w:r w:rsidRPr="00137A8A">
            <w:rPr>
              <w:rStyle w:val="Nmerodepgina"/>
              <w:rFonts w:ascii="Arial" w:hAnsi="Arial" w:cs="Arial"/>
              <w:b/>
              <w:sz w:val="22"/>
              <w:szCs w:val="22"/>
            </w:rPr>
            <w:fldChar w:fldCharType="separate"/>
          </w:r>
          <w:r w:rsidRPr="00137A8A">
            <w:rPr>
              <w:rStyle w:val="Nmerodepgina"/>
              <w:rFonts w:ascii="Arial" w:hAnsi="Arial" w:cs="Arial"/>
              <w:b/>
              <w:sz w:val="22"/>
              <w:szCs w:val="22"/>
            </w:rPr>
            <w:t>11</w:t>
          </w:r>
          <w:r w:rsidRPr="00137A8A">
            <w:rPr>
              <w:rStyle w:val="Nmerodepgina"/>
              <w:rFonts w:ascii="Arial" w:hAnsi="Arial" w:cs="Arial"/>
              <w:b/>
              <w:sz w:val="22"/>
              <w:szCs w:val="22"/>
            </w:rPr>
            <w:fldChar w:fldCharType="end"/>
          </w:r>
        </w:p>
      </w:tc>
    </w:tr>
  </w:tbl>
  <w:p w14:paraId="3B322923" w14:textId="77777777" w:rsidR="00137A8A" w:rsidRPr="00D0298D" w:rsidRDefault="00137A8A" w:rsidP="00576892">
    <w:pPr>
      <w:pStyle w:val="Sinespaciado"/>
      <w:rPr>
        <w:rFonts w:ascii="Corbel" w:hAnsi="Corbe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53B0D" w14:textId="77777777" w:rsidR="00DF0210" w:rsidRDefault="00DF02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3160452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F0B5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61EBD78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2F83ABE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6122276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80781BF4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1356CE1"/>
    <w:multiLevelType w:val="hybridMultilevel"/>
    <w:tmpl w:val="3202FA92"/>
    <w:lvl w:ilvl="0" w:tplc="23D2A818">
      <w:numFmt w:val="bullet"/>
      <w:lvlText w:val=""/>
      <w:lvlJc w:val="left"/>
      <w:pPr>
        <w:ind w:left="900" w:hanging="540"/>
      </w:pPr>
      <w:rPr>
        <w:rFonts w:ascii="Arial" w:eastAsia="Times New Roman" w:hAnsi="Arial" w:cs="Aria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3F1B5E"/>
    <w:multiLevelType w:val="hybridMultilevel"/>
    <w:tmpl w:val="2C24C280"/>
    <w:lvl w:ilvl="0" w:tplc="580A000F">
      <w:start w:val="1"/>
      <w:numFmt w:val="decimal"/>
      <w:lvlText w:val="%1."/>
      <w:lvlJc w:val="left"/>
      <w:pPr>
        <w:ind w:left="360" w:hanging="360"/>
      </w:pPr>
    </w:lvl>
    <w:lvl w:ilvl="1" w:tplc="580A0019" w:tentative="1">
      <w:start w:val="1"/>
      <w:numFmt w:val="lowerLetter"/>
      <w:lvlText w:val="%2."/>
      <w:lvlJc w:val="left"/>
      <w:pPr>
        <w:ind w:left="1080" w:hanging="360"/>
      </w:pPr>
    </w:lvl>
    <w:lvl w:ilvl="2" w:tplc="580A001B" w:tentative="1">
      <w:start w:val="1"/>
      <w:numFmt w:val="lowerRoman"/>
      <w:lvlText w:val="%3."/>
      <w:lvlJc w:val="right"/>
      <w:pPr>
        <w:ind w:left="1800" w:hanging="180"/>
      </w:pPr>
    </w:lvl>
    <w:lvl w:ilvl="3" w:tplc="580A000F" w:tentative="1">
      <w:start w:val="1"/>
      <w:numFmt w:val="decimal"/>
      <w:lvlText w:val="%4."/>
      <w:lvlJc w:val="left"/>
      <w:pPr>
        <w:ind w:left="2520" w:hanging="360"/>
      </w:pPr>
    </w:lvl>
    <w:lvl w:ilvl="4" w:tplc="580A0019" w:tentative="1">
      <w:start w:val="1"/>
      <w:numFmt w:val="lowerLetter"/>
      <w:lvlText w:val="%5."/>
      <w:lvlJc w:val="left"/>
      <w:pPr>
        <w:ind w:left="3240" w:hanging="360"/>
      </w:pPr>
    </w:lvl>
    <w:lvl w:ilvl="5" w:tplc="580A001B" w:tentative="1">
      <w:start w:val="1"/>
      <w:numFmt w:val="lowerRoman"/>
      <w:lvlText w:val="%6."/>
      <w:lvlJc w:val="right"/>
      <w:pPr>
        <w:ind w:left="3960" w:hanging="180"/>
      </w:pPr>
    </w:lvl>
    <w:lvl w:ilvl="6" w:tplc="580A000F" w:tentative="1">
      <w:start w:val="1"/>
      <w:numFmt w:val="decimal"/>
      <w:lvlText w:val="%7."/>
      <w:lvlJc w:val="left"/>
      <w:pPr>
        <w:ind w:left="4680" w:hanging="360"/>
      </w:pPr>
    </w:lvl>
    <w:lvl w:ilvl="7" w:tplc="580A0019" w:tentative="1">
      <w:start w:val="1"/>
      <w:numFmt w:val="lowerLetter"/>
      <w:lvlText w:val="%8."/>
      <w:lvlJc w:val="left"/>
      <w:pPr>
        <w:ind w:left="5400" w:hanging="360"/>
      </w:pPr>
    </w:lvl>
    <w:lvl w:ilvl="8" w:tplc="5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1" w15:restartNumberingAfterBreak="0">
    <w:nsid w:val="201F0A2E"/>
    <w:multiLevelType w:val="multilevel"/>
    <w:tmpl w:val="8362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3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5C22054"/>
    <w:multiLevelType w:val="hybridMultilevel"/>
    <w:tmpl w:val="0A50EE16"/>
    <w:lvl w:ilvl="0" w:tplc="580A000F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BB0CD0"/>
    <w:multiLevelType w:val="hybridMultilevel"/>
    <w:tmpl w:val="7834DEFE"/>
    <w:lvl w:ilvl="0" w:tplc="9DB22E8E">
      <w:numFmt w:val="bullet"/>
      <w:lvlText w:val=""/>
      <w:lvlJc w:val="left"/>
      <w:pPr>
        <w:ind w:left="1110" w:hanging="750"/>
      </w:pPr>
      <w:rPr>
        <w:rFonts w:ascii="Arial" w:eastAsia="Times New Roman" w:hAnsi="Arial" w:cs="Aria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8" w15:restartNumberingAfterBreak="0">
    <w:nsid w:val="3B1E1CB8"/>
    <w:multiLevelType w:val="hybridMultilevel"/>
    <w:tmpl w:val="F07C76AA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3EC5582B"/>
    <w:multiLevelType w:val="multilevel"/>
    <w:tmpl w:val="4BE29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2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6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7" w15:restartNumberingAfterBreak="0">
    <w:nsid w:val="4BA9457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2B6F62"/>
    <w:multiLevelType w:val="multilevel"/>
    <w:tmpl w:val="ACF0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B0157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5F07619A"/>
    <w:multiLevelType w:val="hybridMultilevel"/>
    <w:tmpl w:val="1632E890"/>
    <w:lvl w:ilvl="0" w:tplc="580A0001">
      <w:start w:val="1"/>
      <w:numFmt w:val="bullet"/>
      <w:lvlText w:val=""/>
      <w:lvlJc w:val="left"/>
      <w:pPr>
        <w:ind w:left="750" w:hanging="75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34" w15:restartNumberingAfterBreak="0">
    <w:nsid w:val="66BE5AF4"/>
    <w:multiLevelType w:val="multilevel"/>
    <w:tmpl w:val="0409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8" w15:restartNumberingAfterBreak="0">
    <w:nsid w:val="7114552B"/>
    <w:multiLevelType w:val="multilevel"/>
    <w:tmpl w:val="2FA4E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2DA5448"/>
    <w:multiLevelType w:val="hybridMultilevel"/>
    <w:tmpl w:val="358823B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2" w15:restartNumberingAfterBreak="0">
    <w:nsid w:val="7E1012F6"/>
    <w:multiLevelType w:val="hybridMultilevel"/>
    <w:tmpl w:val="13BA2F90"/>
    <w:lvl w:ilvl="0" w:tplc="9DB22E8E">
      <w:numFmt w:val="bullet"/>
      <w:lvlText w:val=""/>
      <w:lvlJc w:val="left"/>
      <w:pPr>
        <w:ind w:left="750" w:hanging="750"/>
      </w:pPr>
      <w:rPr>
        <w:rFonts w:ascii="Arial" w:eastAsia="Times New Roman" w:hAnsi="Arial" w:cs="Aria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9"/>
  </w:num>
  <w:num w:numId="3">
    <w:abstractNumId w:val="32"/>
  </w:num>
  <w:num w:numId="4">
    <w:abstractNumId w:val="25"/>
  </w:num>
  <w:num w:numId="5">
    <w:abstractNumId w:val="26"/>
  </w:num>
  <w:num w:numId="6">
    <w:abstractNumId w:val="37"/>
  </w:num>
  <w:num w:numId="7">
    <w:abstractNumId w:val="17"/>
  </w:num>
  <w:num w:numId="8">
    <w:abstractNumId w:val="23"/>
  </w:num>
  <w:num w:numId="9">
    <w:abstractNumId w:val="35"/>
  </w:num>
  <w:num w:numId="10">
    <w:abstractNumId w:val="9"/>
  </w:num>
  <w:num w:numId="11">
    <w:abstractNumId w:val="14"/>
  </w:num>
  <w:num w:numId="12">
    <w:abstractNumId w:val="8"/>
  </w:num>
  <w:num w:numId="13">
    <w:abstractNumId w:val="10"/>
  </w:num>
  <w:num w:numId="14">
    <w:abstractNumId w:val="22"/>
  </w:num>
  <w:num w:numId="15">
    <w:abstractNumId w:val="20"/>
  </w:num>
  <w:num w:numId="16">
    <w:abstractNumId w:val="33"/>
  </w:num>
  <w:num w:numId="17">
    <w:abstractNumId w:val="12"/>
  </w:num>
  <w:num w:numId="18">
    <w:abstractNumId w:val="41"/>
  </w:num>
  <w:num w:numId="19">
    <w:abstractNumId w:val="36"/>
  </w:num>
  <w:num w:numId="20">
    <w:abstractNumId w:val="28"/>
  </w:num>
  <w:num w:numId="21">
    <w:abstractNumId w:val="40"/>
  </w:num>
  <w:num w:numId="22">
    <w:abstractNumId w:val="13"/>
  </w:num>
  <w:num w:numId="23">
    <w:abstractNumId w:val="27"/>
  </w:num>
  <w:num w:numId="24">
    <w:abstractNumId w:val="30"/>
  </w:num>
  <w:num w:numId="25">
    <w:abstractNumId w:val="34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38"/>
  </w:num>
  <w:num w:numId="33">
    <w:abstractNumId w:val="21"/>
  </w:num>
  <w:num w:numId="34">
    <w:abstractNumId w:val="11"/>
  </w:num>
  <w:num w:numId="35">
    <w:abstractNumId w:val="29"/>
  </w:num>
  <w:num w:numId="36">
    <w:abstractNumId w:val="39"/>
  </w:num>
  <w:num w:numId="37">
    <w:abstractNumId w:val="18"/>
  </w:num>
  <w:num w:numId="38">
    <w:abstractNumId w:val="16"/>
  </w:num>
  <w:num w:numId="39">
    <w:abstractNumId w:val="42"/>
  </w:num>
  <w:num w:numId="40">
    <w:abstractNumId w:val="31"/>
  </w:num>
  <w:num w:numId="41">
    <w:abstractNumId w:val="15"/>
  </w:num>
  <w:num w:numId="42">
    <w:abstractNumId w:val="7"/>
  </w:num>
  <w:num w:numId="43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CC3"/>
    <w:rsid w:val="00003212"/>
    <w:rsid w:val="00012E3A"/>
    <w:rsid w:val="00032FB2"/>
    <w:rsid w:val="00037CC3"/>
    <w:rsid w:val="00052382"/>
    <w:rsid w:val="0006568A"/>
    <w:rsid w:val="00065A07"/>
    <w:rsid w:val="00076F0F"/>
    <w:rsid w:val="00084253"/>
    <w:rsid w:val="00095128"/>
    <w:rsid w:val="000C0AC7"/>
    <w:rsid w:val="000D1F49"/>
    <w:rsid w:val="000D42E2"/>
    <w:rsid w:val="001150E9"/>
    <w:rsid w:val="00137A8A"/>
    <w:rsid w:val="001727CA"/>
    <w:rsid w:val="001A4EB2"/>
    <w:rsid w:val="00286684"/>
    <w:rsid w:val="00295CE2"/>
    <w:rsid w:val="002A67E8"/>
    <w:rsid w:val="002C0735"/>
    <w:rsid w:val="002C56E6"/>
    <w:rsid w:val="002D3238"/>
    <w:rsid w:val="003410D5"/>
    <w:rsid w:val="00361E11"/>
    <w:rsid w:val="003722ED"/>
    <w:rsid w:val="003F0847"/>
    <w:rsid w:val="0040090B"/>
    <w:rsid w:val="00435662"/>
    <w:rsid w:val="0046302A"/>
    <w:rsid w:val="00481EA0"/>
    <w:rsid w:val="00487D2D"/>
    <w:rsid w:val="004D5D62"/>
    <w:rsid w:val="004E07DE"/>
    <w:rsid w:val="004E5717"/>
    <w:rsid w:val="005112D0"/>
    <w:rsid w:val="0053065B"/>
    <w:rsid w:val="00576892"/>
    <w:rsid w:val="00577E06"/>
    <w:rsid w:val="005A3BF7"/>
    <w:rsid w:val="005F2035"/>
    <w:rsid w:val="005F7990"/>
    <w:rsid w:val="006067B1"/>
    <w:rsid w:val="0063739C"/>
    <w:rsid w:val="006510EE"/>
    <w:rsid w:val="006F2A7F"/>
    <w:rsid w:val="007520DD"/>
    <w:rsid w:val="00770F25"/>
    <w:rsid w:val="007735DE"/>
    <w:rsid w:val="007A35A8"/>
    <w:rsid w:val="007B0A85"/>
    <w:rsid w:val="007C6A52"/>
    <w:rsid w:val="00813663"/>
    <w:rsid w:val="0082043E"/>
    <w:rsid w:val="00844CDA"/>
    <w:rsid w:val="00882D11"/>
    <w:rsid w:val="00897670"/>
    <w:rsid w:val="008B0E32"/>
    <w:rsid w:val="008E203A"/>
    <w:rsid w:val="00906A3C"/>
    <w:rsid w:val="0091229C"/>
    <w:rsid w:val="00920221"/>
    <w:rsid w:val="009240D3"/>
    <w:rsid w:val="00936F3E"/>
    <w:rsid w:val="00940E73"/>
    <w:rsid w:val="0098597D"/>
    <w:rsid w:val="00996DAD"/>
    <w:rsid w:val="009E689A"/>
    <w:rsid w:val="009F619A"/>
    <w:rsid w:val="009F6DDE"/>
    <w:rsid w:val="00A1613A"/>
    <w:rsid w:val="00A370A8"/>
    <w:rsid w:val="00A951B2"/>
    <w:rsid w:val="00AA3C12"/>
    <w:rsid w:val="00AF22D4"/>
    <w:rsid w:val="00AF6BFE"/>
    <w:rsid w:val="00BB1FFD"/>
    <w:rsid w:val="00BD4753"/>
    <w:rsid w:val="00BD5CB1"/>
    <w:rsid w:val="00BE62EE"/>
    <w:rsid w:val="00C003BA"/>
    <w:rsid w:val="00C15C8A"/>
    <w:rsid w:val="00C26236"/>
    <w:rsid w:val="00C46424"/>
    <w:rsid w:val="00C46878"/>
    <w:rsid w:val="00C9238F"/>
    <w:rsid w:val="00C96307"/>
    <w:rsid w:val="00CB4A51"/>
    <w:rsid w:val="00CD43F0"/>
    <w:rsid w:val="00CD4532"/>
    <w:rsid w:val="00CD47B0"/>
    <w:rsid w:val="00CE6104"/>
    <w:rsid w:val="00CE7918"/>
    <w:rsid w:val="00D0298D"/>
    <w:rsid w:val="00D16163"/>
    <w:rsid w:val="00D679EF"/>
    <w:rsid w:val="00D7438F"/>
    <w:rsid w:val="00D77EE3"/>
    <w:rsid w:val="00D8523B"/>
    <w:rsid w:val="00D95035"/>
    <w:rsid w:val="00D971EA"/>
    <w:rsid w:val="00DB3FAD"/>
    <w:rsid w:val="00DC7FBF"/>
    <w:rsid w:val="00DF0210"/>
    <w:rsid w:val="00E61C09"/>
    <w:rsid w:val="00E97CBF"/>
    <w:rsid w:val="00EB3B58"/>
    <w:rsid w:val="00EC7359"/>
    <w:rsid w:val="00EE3054"/>
    <w:rsid w:val="00EE391D"/>
    <w:rsid w:val="00F00606"/>
    <w:rsid w:val="00F01256"/>
    <w:rsid w:val="00F3702A"/>
    <w:rsid w:val="00F57978"/>
    <w:rsid w:val="00F872B4"/>
    <w:rsid w:val="00FB5B2F"/>
    <w:rsid w:val="00FC7475"/>
    <w:rsid w:val="00FD0269"/>
    <w:rsid w:val="00FE78A0"/>
    <w:rsid w:val="00FF22DE"/>
    <w:rsid w:val="61F0C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E9C4DE8"/>
  <w15:chartTrackingRefBased/>
  <w15:docId w15:val="{18225F10-8037-4250-BD29-E5793E44C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0D42E2"/>
    <w:rPr>
      <w:rFonts w:ascii="Calibri" w:hAnsi="Calibri"/>
    </w:rPr>
  </w:style>
  <w:style w:type="paragraph" w:styleId="Ttulo1">
    <w:name w:val="heading 1"/>
    <w:basedOn w:val="Normal"/>
    <w:link w:val="Ttulo1Car"/>
    <w:uiPriority w:val="1"/>
    <w:semiHidden/>
    <w:qFormat/>
    <w:rsid w:val="000D42E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0D42E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9"/>
    <w:qFormat/>
    <w:rsid w:val="000D42E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42E2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42E2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42E2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42E2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42E2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42E2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0D42E2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Fuentedeprrafopredeter"/>
    <w:uiPriority w:val="99"/>
    <w:semiHidden/>
    <w:rsid w:val="000D42E2"/>
    <w:rPr>
      <w:rFonts w:ascii="Calibri" w:hAnsi="Calibri"/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0D42E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D42E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0D42E2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42E2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9"/>
    <w:rsid w:val="000D42E2"/>
    <w:rPr>
      <w:rFonts w:ascii="Calibri" w:hAnsi="Calibri"/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42E2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42E2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D42E2"/>
    <w:rPr>
      <w:rFonts w:ascii="Calibri" w:hAnsi="Calibri"/>
      <w:sz w:val="18"/>
      <w:szCs w:val="20"/>
    </w:rPr>
  </w:style>
  <w:style w:type="paragraph" w:styleId="Listaconvietas">
    <w:name w:val="List Bullet"/>
    <w:basedOn w:val="Normal"/>
    <w:uiPriority w:val="99"/>
    <w:semiHidden/>
    <w:rsid w:val="000D42E2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42E2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D42E2"/>
    <w:rPr>
      <w:rFonts w:ascii="Calibri" w:hAnsi="Calibri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0D42E2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0D42E2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0D42E2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D42E2"/>
    <w:rPr>
      <w:rFonts w:ascii="Calibri" w:hAnsi="Calibri"/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42E2"/>
    <w:rPr>
      <w:rFonts w:ascii="Calibri" w:hAnsi="Calibri"/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42E2"/>
    <w:rPr>
      <w:rFonts w:ascii="Calibri" w:hAnsi="Calibri"/>
      <w:sz w:val="18"/>
      <w:szCs w:val="18"/>
    </w:rPr>
  </w:style>
  <w:style w:type="paragraph" w:styleId="Listaconnmeros">
    <w:name w:val="List Number"/>
    <w:basedOn w:val="Normal"/>
    <w:uiPriority w:val="99"/>
    <w:semiHidden/>
    <w:rsid w:val="000D42E2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42E2"/>
    <w:rPr>
      <w:rFonts w:ascii="Calibri" w:hAnsi="Calibri"/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42E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42E2"/>
    <w:rPr>
      <w:rFonts w:ascii="Calibri" w:hAnsi="Calibri"/>
      <w:b/>
      <w:bCs/>
      <w:szCs w:val="24"/>
    </w:rPr>
  </w:style>
  <w:style w:type="paragraph" w:styleId="Sinespaciado">
    <w:name w:val="No Spacing"/>
    <w:uiPriority w:val="1"/>
    <w:qFormat/>
    <w:rsid w:val="000D42E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42E2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0D42E2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42E2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42E2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0D42E2"/>
    <w:rPr>
      <w:rFonts w:ascii="Calibri" w:hAnsi="Calibri"/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0D42E2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D42E2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D42E2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D42E2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D42E2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42E2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42E2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42E2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42E2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unhideWhenUsed/>
    <w:rsid w:val="000D42E2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42E2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42E2"/>
    <w:rPr>
      <w:rFonts w:ascii="Calibri" w:hAnsi="Calibri"/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0D42E2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0D42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0D42E2"/>
    <w:rPr>
      <w:rFonts w:ascii="Consolas" w:hAnsi="Consolas" w:cs="Consolas"/>
      <w:sz w:val="20"/>
      <w:szCs w:val="20"/>
    </w:rPr>
  </w:style>
  <w:style w:type="table" w:styleId="Tablaconcuadrcula">
    <w:name w:val="Table Grid"/>
    <w:basedOn w:val="Tablanormal"/>
    <w:rsid w:val="000D4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0D42E2"/>
    <w:rPr>
      <w:rFonts w:ascii="Calibri" w:hAnsi="Calibri"/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42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42E2"/>
    <w:rPr>
      <w:rFonts w:ascii="Segoe UI" w:hAnsi="Segoe UI" w:cs="Segoe UI"/>
      <w:sz w:val="18"/>
      <w:szCs w:val="18"/>
    </w:rPr>
  </w:style>
  <w:style w:type="numbering" w:styleId="111111">
    <w:name w:val="Outline List 2"/>
    <w:basedOn w:val="Sinlista"/>
    <w:uiPriority w:val="99"/>
    <w:semiHidden/>
    <w:unhideWhenUsed/>
    <w:rsid w:val="000D42E2"/>
    <w:pPr>
      <w:numPr>
        <w:numId w:val="23"/>
      </w:numPr>
    </w:pPr>
  </w:style>
  <w:style w:type="numbering" w:styleId="1ai">
    <w:name w:val="Outline List 1"/>
    <w:basedOn w:val="Sinlista"/>
    <w:uiPriority w:val="99"/>
    <w:semiHidden/>
    <w:unhideWhenUsed/>
    <w:rsid w:val="000D42E2"/>
    <w:pPr>
      <w:numPr>
        <w:numId w:val="24"/>
      </w:numPr>
    </w:pPr>
  </w:style>
  <w:style w:type="numbering" w:styleId="ArtculoSeccin">
    <w:name w:val="Outline List 3"/>
    <w:basedOn w:val="Sinlista"/>
    <w:uiPriority w:val="99"/>
    <w:semiHidden/>
    <w:unhideWhenUsed/>
    <w:rsid w:val="000D42E2"/>
    <w:pPr>
      <w:numPr>
        <w:numId w:val="25"/>
      </w:numPr>
    </w:pPr>
  </w:style>
  <w:style w:type="paragraph" w:styleId="Bibliografa">
    <w:name w:val="Bibliography"/>
    <w:basedOn w:val="Normal"/>
    <w:next w:val="Normal"/>
    <w:uiPriority w:val="37"/>
    <w:semiHidden/>
    <w:unhideWhenUsed/>
    <w:rsid w:val="000D42E2"/>
  </w:style>
  <w:style w:type="paragraph" w:styleId="Textodebloque">
    <w:name w:val="Block Text"/>
    <w:basedOn w:val="Normal"/>
    <w:uiPriority w:val="99"/>
    <w:semiHidden/>
    <w:unhideWhenUsed/>
    <w:rsid w:val="000D42E2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0D42E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0D42E2"/>
    <w:rPr>
      <w:rFonts w:ascii="Calibri" w:hAnsi="Calibri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0D42E2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0D42E2"/>
    <w:rPr>
      <w:rFonts w:ascii="Calibri" w:hAnsi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0D42E2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0D42E2"/>
    <w:rPr>
      <w:rFonts w:ascii="Calibri" w:hAnsi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0D42E2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0D42E2"/>
    <w:rPr>
      <w:rFonts w:ascii="Calibri" w:hAnsi="Calibri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0D42E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0D42E2"/>
    <w:rPr>
      <w:rFonts w:ascii="Calibri" w:hAnsi="Calibri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0D42E2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0D42E2"/>
    <w:rPr>
      <w:rFonts w:ascii="Calibri" w:hAnsi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0D42E2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0D42E2"/>
    <w:rPr>
      <w:rFonts w:ascii="Calibri" w:hAnsi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0D42E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0D42E2"/>
    <w:rPr>
      <w:rFonts w:ascii="Calibri" w:hAnsi="Calibri"/>
      <w:sz w:val="16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D42E2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0D42E2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0D42E2"/>
    <w:rPr>
      <w:rFonts w:ascii="Calibri" w:hAnsi="Calibri"/>
    </w:rPr>
  </w:style>
  <w:style w:type="table" w:styleId="Cuadrculavistosa">
    <w:name w:val="Colorful Grid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oscura">
    <w:name w:val="Dark List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0D42E2"/>
  </w:style>
  <w:style w:type="character" w:customStyle="1" w:styleId="FechaCar">
    <w:name w:val="Fecha Car"/>
    <w:basedOn w:val="Fuentedeprrafopredeter"/>
    <w:link w:val="Fecha"/>
    <w:uiPriority w:val="99"/>
    <w:semiHidden/>
    <w:rsid w:val="000D42E2"/>
    <w:rPr>
      <w:rFonts w:ascii="Calibri" w:hAnsi="Calibri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D42E2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D42E2"/>
    <w:rPr>
      <w:rFonts w:ascii="Segoe UI" w:hAnsi="Segoe UI" w:cs="Segoe UI"/>
      <w:sz w:val="16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0D42E2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0D42E2"/>
    <w:rPr>
      <w:rFonts w:ascii="Calibri" w:hAnsi="Calibri"/>
    </w:rPr>
  </w:style>
  <w:style w:type="character" w:styleId="nfasis">
    <w:name w:val="Emphasis"/>
    <w:basedOn w:val="Fuentedeprrafopredeter"/>
    <w:uiPriority w:val="20"/>
    <w:semiHidden/>
    <w:rsid w:val="000D42E2"/>
    <w:rPr>
      <w:rFonts w:ascii="Calibri" w:hAnsi="Calibri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0D42E2"/>
    <w:rPr>
      <w:rFonts w:ascii="Calibri" w:hAnsi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D42E2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D42E2"/>
    <w:rPr>
      <w:rFonts w:ascii="Calibri" w:hAnsi="Calibri"/>
      <w:sz w:val="20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0D42E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Tablaconcuadrcula1clara">
    <w:name w:val="Grid Table 1 Light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cuadrcula3">
    <w:name w:val="Grid Table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2">
    <w:name w:val="Hashtag2"/>
    <w:basedOn w:val="Fuentedeprrafopredeter"/>
    <w:uiPriority w:val="99"/>
    <w:semiHidden/>
    <w:unhideWhenUsed/>
    <w:rsid w:val="000D42E2"/>
    <w:rPr>
      <w:rFonts w:ascii="Calibri" w:hAnsi="Calibri"/>
      <w:color w:val="2B579A"/>
      <w:shd w:val="clear" w:color="auto" w:fill="E1DFDD"/>
    </w:rPr>
  </w:style>
  <w:style w:type="character" w:styleId="AcrnimoHTML">
    <w:name w:val="HTML Acronym"/>
    <w:basedOn w:val="Fuentedeprrafopredeter"/>
    <w:uiPriority w:val="99"/>
    <w:semiHidden/>
    <w:unhideWhenUsed/>
    <w:rsid w:val="000D42E2"/>
    <w:rPr>
      <w:rFonts w:ascii="Calibri" w:hAnsi="Calibri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0D42E2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0D42E2"/>
    <w:rPr>
      <w:rFonts w:ascii="Calibri" w:hAnsi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D42E2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D42E2"/>
    <w:rPr>
      <w:rFonts w:ascii="Consolas" w:hAnsi="Consolas" w:cs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0D42E2"/>
    <w:rPr>
      <w:rFonts w:ascii="Consolas" w:hAnsi="Consolas" w:cs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80" w:hanging="2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560" w:hanging="2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840" w:hanging="2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120" w:hanging="2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400" w:hanging="2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680" w:hanging="2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960" w:hanging="2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240" w:hanging="2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520" w:hanging="280"/>
    </w:pPr>
  </w:style>
  <w:style w:type="paragraph" w:styleId="Ttulodendice">
    <w:name w:val="index heading"/>
    <w:basedOn w:val="Normal"/>
    <w:next w:val="ndice1"/>
    <w:uiPriority w:val="99"/>
    <w:semiHidden/>
    <w:rsid w:val="000D42E2"/>
    <w:rPr>
      <w:rFonts w:ascii="Corbel" w:eastAsiaTheme="majorEastAsia" w:hAnsi="Corbel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rsid w:val="000D42E2"/>
    <w:rPr>
      <w:rFonts w:ascii="Calibri" w:hAnsi="Calibri"/>
      <w:i/>
      <w:iCs/>
      <w:color w:val="155078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0D42E2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0D42E2"/>
    <w:rPr>
      <w:rFonts w:ascii="Calibri" w:hAnsi="Calibri"/>
      <w:i/>
      <w:iCs/>
      <w:color w:val="155078" w:themeColor="accent1"/>
    </w:rPr>
  </w:style>
  <w:style w:type="character" w:styleId="Referenciaintensa">
    <w:name w:val="Intense Reference"/>
    <w:basedOn w:val="Fuentedeprrafopredeter"/>
    <w:uiPriority w:val="32"/>
    <w:semiHidden/>
    <w:rsid w:val="000D42E2"/>
    <w:rPr>
      <w:rFonts w:ascii="Calibri" w:hAnsi="Calibri"/>
      <w:b/>
      <w:bCs/>
      <w:smallCaps/>
      <w:color w:val="155078" w:themeColor="accent1"/>
      <w:spacing w:val="5"/>
    </w:rPr>
  </w:style>
  <w:style w:type="table" w:styleId="Cuadrculaclara">
    <w:name w:val="Light Grid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0D42E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0D42E2"/>
    <w:rPr>
      <w:rFonts w:ascii="Calibri" w:hAnsi="Calibri"/>
    </w:rPr>
  </w:style>
  <w:style w:type="paragraph" w:styleId="Lista">
    <w:name w:val="List"/>
    <w:basedOn w:val="Normal"/>
    <w:uiPriority w:val="99"/>
    <w:semiHidden/>
    <w:unhideWhenUsed/>
    <w:rsid w:val="000D42E2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0D42E2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0D42E2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0D42E2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rsid w:val="000D42E2"/>
    <w:pPr>
      <w:ind w:left="1415" w:hanging="283"/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0D42E2"/>
    <w:pPr>
      <w:numPr>
        <w:numId w:val="26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0D42E2"/>
    <w:pPr>
      <w:numPr>
        <w:numId w:val="27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0D42E2"/>
    <w:pPr>
      <w:numPr>
        <w:numId w:val="28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0D42E2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0D42E2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0D42E2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0D42E2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0D42E2"/>
    <w:pPr>
      <w:spacing w:after="120"/>
      <w:ind w:left="1415"/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0D42E2"/>
    <w:pPr>
      <w:numPr>
        <w:numId w:val="29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0D42E2"/>
    <w:pPr>
      <w:numPr>
        <w:numId w:val="30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0D42E2"/>
    <w:pPr>
      <w:numPr>
        <w:numId w:val="31"/>
      </w:numPr>
      <w:contextualSpacing/>
    </w:pPr>
  </w:style>
  <w:style w:type="paragraph" w:styleId="Prrafodelista">
    <w:name w:val="List Paragraph"/>
    <w:basedOn w:val="Normal"/>
    <w:uiPriority w:val="34"/>
    <w:semiHidden/>
    <w:qFormat/>
    <w:rsid w:val="000D42E2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2">
    <w:name w:val="List Table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3">
    <w:name w:val="List Table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cionar1">
    <w:name w:val="Mencionar1"/>
    <w:basedOn w:val="Fuentedeprrafopredeter"/>
    <w:uiPriority w:val="99"/>
    <w:semiHidden/>
    <w:unhideWhenUsed/>
    <w:rsid w:val="000D42E2"/>
    <w:rPr>
      <w:rFonts w:ascii="Calibri" w:hAnsi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0D42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0D42E2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0D42E2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0D42E2"/>
    <w:rPr>
      <w:rFonts w:ascii="Calibri" w:hAnsi="Calibri"/>
    </w:rPr>
  </w:style>
  <w:style w:type="character" w:styleId="Nmerodepgina">
    <w:name w:val="page number"/>
    <w:basedOn w:val="Fuentedeprrafopredeter"/>
    <w:unhideWhenUsed/>
    <w:rsid w:val="000D42E2"/>
    <w:rPr>
      <w:rFonts w:ascii="Calibri" w:hAnsi="Calibri"/>
    </w:rPr>
  </w:style>
  <w:style w:type="table" w:styleId="Tablanormal1">
    <w:name w:val="Plain Table 1"/>
    <w:basedOn w:val="Tablanormal"/>
    <w:uiPriority w:val="41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42E2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42E2"/>
    <w:rPr>
      <w:rFonts w:ascii="Consolas" w:hAnsi="Consolas" w:cs="Consolas"/>
      <w:sz w:val="21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rsid w:val="000D42E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0D42E2"/>
    <w:rPr>
      <w:rFonts w:ascii="Calibri" w:hAnsi="Calibri"/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rsid w:val="000D42E2"/>
  </w:style>
  <w:style w:type="character" w:customStyle="1" w:styleId="SaludoCar">
    <w:name w:val="Saludo Car"/>
    <w:basedOn w:val="Fuentedeprrafopredeter"/>
    <w:link w:val="Saludo"/>
    <w:uiPriority w:val="99"/>
    <w:semiHidden/>
    <w:rsid w:val="000D42E2"/>
    <w:rPr>
      <w:rFonts w:ascii="Calibri" w:hAnsi="Calibri"/>
    </w:rPr>
  </w:style>
  <w:style w:type="paragraph" w:styleId="Firma">
    <w:name w:val="Signature"/>
    <w:basedOn w:val="Normal"/>
    <w:link w:val="FirmaCar"/>
    <w:uiPriority w:val="99"/>
    <w:semiHidden/>
    <w:rsid w:val="000D42E2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0D42E2"/>
    <w:rPr>
      <w:rFonts w:ascii="Calibri" w:hAnsi="Calibri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0D42E2"/>
    <w:rPr>
      <w:rFonts w:ascii="Calibri" w:hAnsi="Calibri"/>
      <w:u w:val="dotted"/>
    </w:rPr>
  </w:style>
  <w:style w:type="character" w:styleId="Textoennegrita">
    <w:name w:val="Strong"/>
    <w:basedOn w:val="Fuentedeprrafopredeter"/>
    <w:uiPriority w:val="22"/>
    <w:qFormat/>
    <w:rsid w:val="000D42E2"/>
    <w:rPr>
      <w:rFonts w:ascii="Calibri" w:hAnsi="Calibri"/>
      <w:b/>
      <w:bCs/>
    </w:rPr>
  </w:style>
  <w:style w:type="paragraph" w:styleId="Subttulo">
    <w:name w:val="Subtitle"/>
    <w:basedOn w:val="Normal"/>
    <w:next w:val="Normal"/>
    <w:link w:val="SubttuloCar"/>
    <w:uiPriority w:val="11"/>
    <w:semiHidden/>
    <w:qFormat/>
    <w:rsid w:val="000D42E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0D42E2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nfasissutil">
    <w:name w:val="Subtle Emphasis"/>
    <w:basedOn w:val="Fuentedeprrafopredeter"/>
    <w:uiPriority w:val="19"/>
    <w:semiHidden/>
    <w:qFormat/>
    <w:rsid w:val="000D42E2"/>
    <w:rPr>
      <w:rFonts w:ascii="Calibri" w:hAnsi="Calibri"/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rsid w:val="000D42E2"/>
    <w:rPr>
      <w:rFonts w:ascii="Calibri" w:hAnsi="Calibri"/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0D42E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0D42E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0D42E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0D42E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0D42E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0D42E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0D42E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0D42E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0D42E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0D42E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0D42E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0D42E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0D42E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0D42E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0D42E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0D42E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0D42E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0D42E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0D42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0D42E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0D42E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0D42E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0D42E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0D42E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0D42E2"/>
    <w:pPr>
      <w:spacing w:after="0"/>
      <w:ind w:left="280" w:hanging="280"/>
    </w:pPr>
  </w:style>
  <w:style w:type="table" w:styleId="Tablaprofesional">
    <w:name w:val="Table Professional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0D42E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0D42E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0D42E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rsid w:val="000D42E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0D42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0D42E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0D42E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rsid w:val="000D42E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0D42E2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DC4">
    <w:name w:val="toc 4"/>
    <w:basedOn w:val="Normal"/>
    <w:next w:val="Normal"/>
    <w:autoRedefine/>
    <w:uiPriority w:val="39"/>
    <w:semiHidden/>
    <w:rsid w:val="000D42E2"/>
    <w:pPr>
      <w:spacing w:after="100"/>
      <w:ind w:left="840"/>
    </w:pPr>
  </w:style>
  <w:style w:type="paragraph" w:styleId="TDC5">
    <w:name w:val="toc 5"/>
    <w:basedOn w:val="Normal"/>
    <w:next w:val="Normal"/>
    <w:autoRedefine/>
    <w:uiPriority w:val="39"/>
    <w:semiHidden/>
    <w:rsid w:val="000D42E2"/>
    <w:pPr>
      <w:spacing w:after="100"/>
      <w:ind w:left="1120"/>
    </w:pPr>
  </w:style>
  <w:style w:type="paragraph" w:styleId="TDC6">
    <w:name w:val="toc 6"/>
    <w:basedOn w:val="Normal"/>
    <w:next w:val="Normal"/>
    <w:autoRedefine/>
    <w:uiPriority w:val="39"/>
    <w:semiHidden/>
    <w:rsid w:val="000D42E2"/>
    <w:pPr>
      <w:spacing w:after="100"/>
      <w:ind w:left="1400"/>
    </w:pPr>
  </w:style>
  <w:style w:type="paragraph" w:styleId="TDC7">
    <w:name w:val="toc 7"/>
    <w:basedOn w:val="Normal"/>
    <w:next w:val="Normal"/>
    <w:autoRedefine/>
    <w:uiPriority w:val="39"/>
    <w:semiHidden/>
    <w:rsid w:val="000D42E2"/>
    <w:pPr>
      <w:spacing w:after="100"/>
      <w:ind w:left="1680"/>
    </w:pPr>
  </w:style>
  <w:style w:type="paragraph" w:styleId="TDC8">
    <w:name w:val="toc 8"/>
    <w:basedOn w:val="Normal"/>
    <w:next w:val="Normal"/>
    <w:autoRedefine/>
    <w:uiPriority w:val="39"/>
    <w:semiHidden/>
    <w:rsid w:val="000D42E2"/>
    <w:pPr>
      <w:spacing w:after="100"/>
      <w:ind w:left="1960"/>
    </w:pPr>
  </w:style>
  <w:style w:type="paragraph" w:styleId="TDC9">
    <w:name w:val="toc 9"/>
    <w:basedOn w:val="Normal"/>
    <w:next w:val="Normal"/>
    <w:autoRedefine/>
    <w:uiPriority w:val="39"/>
    <w:semiHidden/>
    <w:rsid w:val="000D42E2"/>
    <w:pPr>
      <w:spacing w:after="100"/>
      <w:ind w:left="2240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D42E2"/>
    <w:rPr>
      <w:rFonts w:ascii="Calibri" w:hAnsi="Calibri"/>
      <w:color w:val="605E5C"/>
      <w:shd w:val="clear" w:color="auto" w:fill="E1DFDD"/>
    </w:rPr>
  </w:style>
  <w:style w:type="paragraph" w:customStyle="1" w:styleId="Normal2">
    <w:name w:val="Normal2"/>
    <w:basedOn w:val="Normal"/>
    <w:rsid w:val="00813663"/>
    <w:pPr>
      <w:tabs>
        <w:tab w:val="num" w:pos="576"/>
      </w:tabs>
      <w:overflowPunct w:val="0"/>
      <w:autoSpaceDE w:val="0"/>
      <w:autoSpaceDN w:val="0"/>
      <w:adjustRightInd w:val="0"/>
      <w:spacing w:after="0" w:line="240" w:lineRule="auto"/>
      <w:ind w:left="576" w:hanging="576"/>
      <w:jc w:val="both"/>
      <w:textAlignment w:val="baseline"/>
    </w:pPr>
    <w:rPr>
      <w:rFonts w:ascii="Arial" w:eastAsia="Times New Roman" w:hAnsi="Arial" w:cs="Times New Roman"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1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2.xml"/><Relationship Id="rId18" Type="http://schemas.openxmlformats.org/officeDocument/2006/relationships/control" Target="activeX/activeX7.xml"/><Relationship Id="rId26" Type="http://schemas.openxmlformats.org/officeDocument/2006/relationships/control" Target="activeX/activeX15.xml"/><Relationship Id="rId39" Type="http://schemas.openxmlformats.org/officeDocument/2006/relationships/header" Target="header1.xml"/><Relationship Id="rId21" Type="http://schemas.openxmlformats.org/officeDocument/2006/relationships/control" Target="activeX/activeX10.xml"/><Relationship Id="rId34" Type="http://schemas.openxmlformats.org/officeDocument/2006/relationships/control" Target="activeX/activeX23.xml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5.xml"/><Relationship Id="rId29" Type="http://schemas.openxmlformats.org/officeDocument/2006/relationships/control" Target="activeX/activeX1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control" Target="activeX/activeX13.xml"/><Relationship Id="rId32" Type="http://schemas.openxmlformats.org/officeDocument/2006/relationships/control" Target="activeX/activeX21.xml"/><Relationship Id="rId37" Type="http://schemas.openxmlformats.org/officeDocument/2006/relationships/control" Target="activeX/activeX26.xml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ontrol" Target="activeX/activeX4.xml"/><Relationship Id="rId23" Type="http://schemas.openxmlformats.org/officeDocument/2006/relationships/control" Target="activeX/activeX12.xml"/><Relationship Id="rId28" Type="http://schemas.openxmlformats.org/officeDocument/2006/relationships/control" Target="activeX/activeX17.xml"/><Relationship Id="rId36" Type="http://schemas.openxmlformats.org/officeDocument/2006/relationships/control" Target="activeX/activeX25.xml"/><Relationship Id="rId10" Type="http://schemas.openxmlformats.org/officeDocument/2006/relationships/endnotes" Target="endnotes.xml"/><Relationship Id="rId19" Type="http://schemas.openxmlformats.org/officeDocument/2006/relationships/control" Target="activeX/activeX8.xml"/><Relationship Id="rId31" Type="http://schemas.openxmlformats.org/officeDocument/2006/relationships/control" Target="activeX/activeX20.xml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ntrol" Target="activeX/activeX3.xml"/><Relationship Id="rId22" Type="http://schemas.openxmlformats.org/officeDocument/2006/relationships/control" Target="activeX/activeX11.xml"/><Relationship Id="rId27" Type="http://schemas.openxmlformats.org/officeDocument/2006/relationships/control" Target="activeX/activeX16.xml"/><Relationship Id="rId30" Type="http://schemas.openxmlformats.org/officeDocument/2006/relationships/control" Target="activeX/activeX19.xml"/><Relationship Id="rId35" Type="http://schemas.openxmlformats.org/officeDocument/2006/relationships/control" Target="activeX/activeX24.xml"/><Relationship Id="rId43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ontrol" Target="activeX/activeX1.xml"/><Relationship Id="rId17" Type="http://schemas.openxmlformats.org/officeDocument/2006/relationships/control" Target="activeX/activeX6.xml"/><Relationship Id="rId25" Type="http://schemas.openxmlformats.org/officeDocument/2006/relationships/control" Target="activeX/activeX14.xml"/><Relationship Id="rId33" Type="http://schemas.openxmlformats.org/officeDocument/2006/relationships/control" Target="activeX/activeX22.xml"/><Relationship Id="rId38" Type="http://schemas.openxmlformats.org/officeDocument/2006/relationships/control" Target="activeX/activeX27.xml"/><Relationship Id="rId46" Type="http://schemas.openxmlformats.org/officeDocument/2006/relationships/theme" Target="theme/theme1.xml"/><Relationship Id="rId20" Type="http://schemas.openxmlformats.org/officeDocument/2006/relationships/control" Target="activeX/activeX9.xml"/><Relationship Id="rId41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teban%20Reyes\AppData\Roaming\Microsoft\Plantillas\Formulario%20de%20donaci&#243;n%20de%20dinero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sharepoint/v3"/>
    <ds:schemaRef ds:uri="http://purl.org/dc/terms/"/>
    <ds:schemaRef ds:uri="http://purl.org/dc/elements/1.1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schemas.openxmlformats.org/package/2006/metadata/core-properties"/>
    <ds:schemaRef ds:uri="6dc4bcd6-49db-4c07-9060-8acfc67cef9f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E8E9B26-CD99-4434-AC10-67E6EFC5E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donación de dinero.dotx</Template>
  <TotalTime>0</TotalTime>
  <Pages>5</Pages>
  <Words>768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ANAY PINTO VALENCIA-Analista de procesos</dc:creator>
  <cp:keywords/>
  <dc:description/>
  <cp:lastModifiedBy>anay</cp:lastModifiedBy>
  <cp:revision>3</cp:revision>
  <dcterms:created xsi:type="dcterms:W3CDTF">2025-06-19T17:09:00Z</dcterms:created>
  <dcterms:modified xsi:type="dcterms:W3CDTF">2025-06-19T17:09:00Z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